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5604BC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5604BC" w:rsidRDefault="003D1B71" w:rsidP="003D1B71">
            <w:pPr>
              <w:pStyle w:val="Corpsdetex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5604BC" w:rsidRDefault="008B1295" w:rsidP="008B1295">
            <w:pPr>
              <w:pStyle w:val="Titre"/>
            </w:pPr>
            <w:r>
              <w:t xml:space="preserve">Samir </w:t>
            </w:r>
            <w:r w:rsidR="003D1B71" w:rsidRPr="005604BC">
              <w:rPr>
                <w:lang w:bidi="fr-FR"/>
              </w:rPr>
              <w:br/>
            </w:r>
            <w:r>
              <w:t>GOUDJIL</w:t>
            </w:r>
          </w:p>
        </w:tc>
      </w:tr>
      <w:tr w:rsidR="003D1B71" w:rsidRPr="005604BC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5604BC" w:rsidRDefault="003D1B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9ED499307A75414F97D5875CE23104D8"/>
              </w:placeholder>
              <w:temporary/>
              <w:showingPlcHdr/>
              <w15:appearance w15:val="hidden"/>
            </w:sdtPr>
            <w:sdtEndPr/>
            <w:sdtContent>
              <w:p w:rsidR="003D1B71" w:rsidRPr="002A6560" w:rsidRDefault="003D1B71" w:rsidP="002A6560">
                <w:pPr>
                  <w:pStyle w:val="Titre2"/>
                </w:pPr>
                <w:r w:rsidRPr="002A6560">
                  <w:t>Expérience</w:t>
                </w:r>
              </w:p>
            </w:sdtContent>
          </w:sdt>
          <w:p w:rsidR="003D1B71" w:rsidRPr="005604BC" w:rsidRDefault="008B1295" w:rsidP="00AC6C7E">
            <w:pPr>
              <w:pStyle w:val="Dates"/>
            </w:pPr>
            <w:r>
              <w:t xml:space="preserve">2008  </w:t>
            </w:r>
            <w:r w:rsidR="003D1B71" w:rsidRPr="005604BC">
              <w:rPr>
                <w:rFonts w:eastAsia="Calibri"/>
                <w:lang w:bidi="fr-FR"/>
              </w:rPr>
              <w:t>–</w:t>
            </w:r>
            <w:r>
              <w:t xml:space="preserve">à ce jour </w:t>
            </w:r>
          </w:p>
          <w:p w:rsidR="003D1B71" w:rsidRPr="009A169B" w:rsidRDefault="008B1295" w:rsidP="00AC6C7E">
            <w:pPr>
              <w:pStyle w:val="Exprience"/>
            </w:pPr>
            <w:r w:rsidRPr="009A169B">
              <w:t xml:space="preserve">Ground handling Manager </w:t>
            </w:r>
            <w:r w:rsidR="003D1B71" w:rsidRPr="009A169B">
              <w:rPr>
                <w:rStyle w:val="lev"/>
                <w:rFonts w:eastAsia="Calibri"/>
                <w:lang w:bidi="fr-FR"/>
              </w:rPr>
              <w:t xml:space="preserve"> •  </w:t>
            </w:r>
            <w:r w:rsidRPr="009A169B">
              <w:t xml:space="preserve">TASSILI AIR LINES </w:t>
            </w:r>
          </w:p>
          <w:p w:rsidR="003D1B71" w:rsidRPr="005604BC" w:rsidRDefault="008B1295" w:rsidP="00AC6C7E">
            <w:pPr>
              <w:pStyle w:val="Dates"/>
            </w:pPr>
            <w:r>
              <w:t>2005</w:t>
            </w:r>
            <w:r w:rsidR="003D1B71" w:rsidRPr="005604BC">
              <w:rPr>
                <w:rFonts w:eastAsia="Calibri"/>
                <w:lang w:bidi="fr-FR"/>
              </w:rPr>
              <w:t>–</w:t>
            </w:r>
            <w:r>
              <w:t>2008</w:t>
            </w:r>
          </w:p>
          <w:p w:rsidR="003D1B71" w:rsidRPr="005604BC" w:rsidRDefault="008B1295" w:rsidP="00AC6C7E">
            <w:pPr>
              <w:pStyle w:val="Exprience"/>
            </w:pPr>
            <w:r>
              <w:t xml:space="preserve">CHEF de service </w:t>
            </w:r>
            <w:r w:rsidR="003D1B71"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r>
              <w:t xml:space="preserve">gestion des contrats et escales </w:t>
            </w:r>
            <w:r w:rsidR="003D1B71"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r>
              <w:t xml:space="preserve">TASSILI AIR LINES </w:t>
            </w:r>
          </w:p>
          <w:p w:rsidR="003D1B71" w:rsidRPr="005604BC" w:rsidRDefault="008B1295" w:rsidP="00AC6C7E">
            <w:pPr>
              <w:pStyle w:val="Dates"/>
            </w:pPr>
            <w:r>
              <w:t>2002</w:t>
            </w:r>
            <w:r w:rsidR="003D1B71" w:rsidRPr="005604BC">
              <w:rPr>
                <w:rFonts w:eastAsia="Calibri"/>
                <w:lang w:bidi="fr-FR"/>
              </w:rPr>
              <w:t>–</w:t>
            </w:r>
            <w:r>
              <w:t>2005</w:t>
            </w:r>
          </w:p>
          <w:p w:rsidR="003D1B71" w:rsidRPr="005604BC" w:rsidRDefault="008B1295" w:rsidP="00AC6C7E">
            <w:pPr>
              <w:pStyle w:val="Exprience"/>
            </w:pPr>
            <w:r>
              <w:t xml:space="preserve">INGENIEUR </w:t>
            </w:r>
            <w:r>
              <w:rPr>
                <w:rStyle w:val="lev"/>
                <w:rFonts w:eastAsia="Calibri"/>
                <w:lang w:bidi="fr-FR"/>
              </w:rPr>
              <w:t xml:space="preserve"> EN EXPLOITATIONS </w:t>
            </w:r>
            <w:r w:rsidR="003D1B71"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r w:rsidR="008929CD">
              <w:t xml:space="preserve">TASSILI AIR LINES </w:t>
            </w:r>
            <w:r>
              <w:t xml:space="preserve"> </w:t>
            </w:r>
          </w:p>
          <w:p w:rsidR="008929CD" w:rsidRDefault="008929CD" w:rsidP="00653AAF">
            <w:pPr>
              <w:pStyle w:val="Paragraphedeliste"/>
              <w:numPr>
                <w:ilvl w:val="0"/>
                <w:numId w:val="17"/>
              </w:numPr>
            </w:pPr>
            <w:r>
              <w:t>Responsables de la gestion des escales ainsi tous les contrats d’assistance des avions au sol ;</w:t>
            </w:r>
          </w:p>
          <w:p w:rsidR="008929CD" w:rsidRDefault="008929CD" w:rsidP="00653AAF">
            <w:pPr>
              <w:pStyle w:val="Paragraphedeliste"/>
              <w:numPr>
                <w:ilvl w:val="0"/>
                <w:numId w:val="17"/>
              </w:numPr>
            </w:pPr>
            <w:r>
              <w:t>Responsable  de réalisation des vols -suivi des vols -assistance des vols ;</w:t>
            </w:r>
          </w:p>
          <w:p w:rsidR="008929CD" w:rsidRDefault="008929CD" w:rsidP="00653AAF">
            <w:pPr>
              <w:pStyle w:val="Paragraphedeliste"/>
              <w:numPr>
                <w:ilvl w:val="0"/>
                <w:numId w:val="17"/>
              </w:numPr>
            </w:pPr>
            <w:r>
              <w:t>Responsable de matériels Handling de 37 escales (suivi, entretien, logistique) ;</w:t>
            </w:r>
          </w:p>
          <w:p w:rsidR="008929CD" w:rsidRDefault="008929CD" w:rsidP="00653AAF">
            <w:pPr>
              <w:pStyle w:val="Paragraphedeliste"/>
              <w:numPr>
                <w:ilvl w:val="0"/>
                <w:numId w:val="17"/>
              </w:numPr>
            </w:pPr>
            <w:r>
              <w:t>Responsable des lancements des appels d’offres, consultations pour la réalisation des contrats d’assistance ainsi pour l’achat de matériels ; - Responsable de suivi de personnel des escales (formations réglementaires, sécurité, sureté …..)</w:t>
            </w:r>
            <w:r w:rsidR="00653AAF">
              <w:t> ;</w:t>
            </w:r>
          </w:p>
          <w:p w:rsidR="008929CD" w:rsidRDefault="008929CD" w:rsidP="00653AAF">
            <w:pPr>
              <w:pStyle w:val="Paragraphedeliste"/>
              <w:numPr>
                <w:ilvl w:val="0"/>
                <w:numId w:val="17"/>
              </w:numPr>
            </w:pPr>
            <w:r>
              <w:t>Suivi des contrats d’assistance</w:t>
            </w:r>
            <w:r w:rsidR="00653AAF">
              <w:t> ;</w:t>
            </w:r>
          </w:p>
          <w:p w:rsidR="00140E95" w:rsidRDefault="00140E95" w:rsidP="00653AAF">
            <w:pPr>
              <w:pStyle w:val="Paragraphedeliste"/>
              <w:numPr>
                <w:ilvl w:val="0"/>
                <w:numId w:val="17"/>
              </w:numPr>
            </w:pPr>
            <w:r>
              <w:t xml:space="preserve">Responsable SMS+ QMS+SURETE de 37 escales </w:t>
            </w:r>
          </w:p>
          <w:p w:rsidR="003D1B71" w:rsidRDefault="008929CD" w:rsidP="00653AAF">
            <w:pPr>
              <w:pStyle w:val="Paragraphedeliste"/>
              <w:numPr>
                <w:ilvl w:val="0"/>
                <w:numId w:val="17"/>
              </w:numPr>
            </w:pPr>
            <w:r>
              <w:t xml:space="preserve">Suivi des réalisations des vols (tout type de commande </w:t>
            </w:r>
            <w:r w:rsidR="00653AAF">
              <w:t>catering, logistique</w:t>
            </w:r>
            <w:r>
              <w:t xml:space="preserve"> hébergement</w:t>
            </w:r>
            <w:r w:rsidR="00653AAF">
              <w:t>) ;</w:t>
            </w:r>
          </w:p>
          <w:p w:rsidR="00653AAF" w:rsidRDefault="00653AAF" w:rsidP="00653AAF">
            <w:pPr>
              <w:pStyle w:val="Paragraphedeliste"/>
              <w:numPr>
                <w:ilvl w:val="0"/>
                <w:numId w:val="17"/>
              </w:numPr>
            </w:pPr>
            <w:r>
              <w:t>Responsable de la logistique  des escales.</w:t>
            </w:r>
          </w:p>
          <w:p w:rsidR="00653AAF" w:rsidRDefault="00653AAF" w:rsidP="00653AAF">
            <w:pPr>
              <w:pStyle w:val="Paragraphedeliste"/>
              <w:numPr>
                <w:ilvl w:val="0"/>
                <w:numId w:val="17"/>
              </w:numPr>
            </w:pPr>
            <w:r>
              <w:t xml:space="preserve">suivi des </w:t>
            </w:r>
            <w:r w:rsidR="00926916">
              <w:t>contrats (coté</w:t>
            </w:r>
            <w:r>
              <w:t xml:space="preserve"> juridique, </w:t>
            </w:r>
            <w:r w:rsidR="00926916">
              <w:t>réalisation, finances)</w:t>
            </w:r>
            <w:r>
              <w:t> ;</w:t>
            </w:r>
          </w:p>
          <w:p w:rsidR="00653AAF" w:rsidRDefault="00653AAF" w:rsidP="00653AAF">
            <w:pPr>
              <w:pStyle w:val="Paragraphedeliste"/>
              <w:numPr>
                <w:ilvl w:val="0"/>
                <w:numId w:val="17"/>
              </w:numPr>
            </w:pPr>
            <w:r>
              <w:t>lancement des appels d’offres, consultations ;</w:t>
            </w:r>
          </w:p>
          <w:p w:rsidR="00653AAF" w:rsidRPr="005604BC" w:rsidRDefault="00653AAF" w:rsidP="00653AAF">
            <w:pPr>
              <w:pStyle w:val="Paragraphedeliste"/>
              <w:numPr>
                <w:ilvl w:val="0"/>
                <w:numId w:val="17"/>
              </w:numPr>
            </w:pPr>
            <w:r>
              <w:t xml:space="preserve">Suivi des prestations de services </w:t>
            </w:r>
          </w:p>
          <w:sdt>
            <w:sdtPr>
              <w:id w:val="-1554227259"/>
              <w:placeholder>
                <w:docPart w:val="02107EF2E8304FB1A17EB408CFAC2DA0"/>
              </w:placeholder>
              <w:temporary/>
              <w:showingPlcHdr/>
              <w15:appearance w15:val="hidden"/>
            </w:sdtPr>
            <w:sdtEndPr/>
            <w:sdtContent>
              <w:p w:rsidR="003D1B71" w:rsidRPr="002A6560" w:rsidRDefault="003D1B71" w:rsidP="002A6560">
                <w:pPr>
                  <w:pStyle w:val="Titre2"/>
                </w:pPr>
                <w:r w:rsidRPr="002A6560">
                  <w:t>Formation</w:t>
                </w:r>
              </w:p>
            </w:sdtContent>
          </w:sdt>
          <w:p w:rsidR="003D1B71" w:rsidRPr="005604BC" w:rsidRDefault="008929CD" w:rsidP="00353B60">
            <w:pPr>
              <w:pStyle w:val="Nomdeltablissement"/>
            </w:pPr>
            <w:proofErr w:type="gramStart"/>
            <w:r>
              <w:t xml:space="preserve">IAB </w:t>
            </w:r>
            <w:r w:rsidR="003D1B71" w:rsidRPr="005604BC">
              <w:rPr>
                <w:lang w:bidi="fr-FR"/>
              </w:rPr>
              <w:t>,</w:t>
            </w:r>
            <w:proofErr w:type="gramEnd"/>
            <w:r w:rsidR="003D1B71" w:rsidRPr="005604BC">
              <w:rPr>
                <w:lang w:bidi="fr-FR"/>
              </w:rPr>
              <w:t xml:space="preserve"> </w:t>
            </w:r>
            <w:r>
              <w:t>ALGERIE</w:t>
            </w:r>
            <w:r w:rsidR="00926916">
              <w:t xml:space="preserve">   formation de base </w:t>
            </w:r>
          </w:p>
          <w:p w:rsidR="008929CD" w:rsidRDefault="008929CD" w:rsidP="002A6560">
            <w:pPr>
              <w:pStyle w:val="Titre2"/>
              <w:rPr>
                <w:b w:val="0"/>
                <w:color w:val="000000" w:themeColor="text1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929CD">
              <w:rPr>
                <w:b w:val="0"/>
                <w:color w:val="000000" w:themeColor="text1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• Ingénieur en Aéronautique option : Opération aérienne (exploitation</w:t>
            </w:r>
            <w:r w:rsidR="00926916">
              <w:rPr>
                <w:b w:val="0"/>
                <w:color w:val="000000" w:themeColor="text1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des aéronefs)</w:t>
            </w:r>
          </w:p>
          <w:p w:rsidR="008929CD" w:rsidRPr="00926916" w:rsidRDefault="008929CD" w:rsidP="008929CD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691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STAGES ET FORMATIONS </w:t>
            </w:r>
          </w:p>
          <w:p w:rsidR="008929CD" w:rsidRDefault="008929CD" w:rsidP="00653AAF">
            <w:pPr>
              <w:pStyle w:val="Paragraphedeliste"/>
              <w:numPr>
                <w:ilvl w:val="0"/>
                <w:numId w:val="16"/>
              </w:numPr>
            </w:pPr>
            <w:r>
              <w:t xml:space="preserve">1995 : Formation de bureautique ; micro-informatique (Ecole Privée </w:t>
            </w:r>
            <w:r>
              <w:lastRenderedPageBreak/>
              <w:t xml:space="preserve">de Formation Professionnelle) ; maitrise de : </w:t>
            </w:r>
            <w:r w:rsidR="00926916">
              <w:t>l’internet,</w:t>
            </w:r>
            <w:r w:rsidR="00653AAF">
              <w:t xml:space="preserve"> </w:t>
            </w:r>
            <w:r w:rsidR="00926916">
              <w:t>Word, PowerPoint,</w:t>
            </w:r>
            <w:r>
              <w:t xml:space="preserve"> Windows ; Ms Dos ; Delphi ; Pascal ; Fortran. </w:t>
            </w:r>
          </w:p>
          <w:p w:rsidR="008929CD" w:rsidRDefault="008929CD" w:rsidP="00653AAF">
            <w:pPr>
              <w:pStyle w:val="Paragraphedeliste"/>
              <w:numPr>
                <w:ilvl w:val="0"/>
                <w:numId w:val="16"/>
              </w:numPr>
            </w:pPr>
            <w:r>
              <w:t xml:space="preserve">JUI 2007 : Formation : IATA PFS+ POUR L’obtention de </w:t>
            </w:r>
            <w:bookmarkStart w:id="0" w:name="_GoBack"/>
            <w:bookmarkEnd w:id="0"/>
            <w:r w:rsidR="00044481">
              <w:t xml:space="preserve">IOSA. </w:t>
            </w:r>
          </w:p>
          <w:p w:rsidR="008929CD" w:rsidRDefault="008929CD" w:rsidP="00653AAF">
            <w:pPr>
              <w:pStyle w:val="Paragraphedeliste"/>
              <w:numPr>
                <w:ilvl w:val="0"/>
                <w:numId w:val="16"/>
              </w:numPr>
              <w:rPr>
                <w:lang w:val="en-US"/>
              </w:rPr>
            </w:pPr>
            <w:r w:rsidRPr="00653AAF">
              <w:rPr>
                <w:lang w:val="en-US"/>
              </w:rPr>
              <w:t xml:space="preserve">Oct </w:t>
            </w:r>
            <w:r w:rsidR="00653AAF" w:rsidRPr="00653AAF">
              <w:rPr>
                <w:lang w:val="en-US"/>
              </w:rPr>
              <w:t xml:space="preserve">2007: Formation </w:t>
            </w:r>
            <w:r w:rsidRPr="00653AAF">
              <w:rPr>
                <w:lang w:val="en-US"/>
              </w:rPr>
              <w:t xml:space="preserve"> </w:t>
            </w:r>
            <w:r w:rsidR="00653AAF" w:rsidRPr="00653AAF">
              <w:rPr>
                <w:lang w:val="en-US"/>
              </w:rPr>
              <w:t xml:space="preserve">AUDITEUR </w:t>
            </w:r>
            <w:r w:rsidRPr="00653AAF">
              <w:rPr>
                <w:lang w:val="en-US"/>
              </w:rPr>
              <w:t xml:space="preserve">IATA GROUND HANDLING </w:t>
            </w:r>
          </w:p>
          <w:p w:rsidR="00140E95" w:rsidRPr="00653AAF" w:rsidRDefault="00140E95" w:rsidP="00653AAF">
            <w:pPr>
              <w:pStyle w:val="Paragraphedeliste"/>
              <w:numPr>
                <w:ilvl w:val="0"/>
                <w:numId w:val="16"/>
              </w:numPr>
              <w:rPr>
                <w:lang w:val="en-US"/>
              </w:rPr>
            </w:pPr>
            <w:proofErr w:type="spellStart"/>
            <w:r>
              <w:rPr>
                <w:lang w:val="en-US"/>
              </w:rPr>
              <w:t>Juill</w:t>
            </w:r>
            <w:proofErr w:type="spellEnd"/>
            <w:r>
              <w:rPr>
                <w:lang w:val="en-US"/>
              </w:rPr>
              <w:t xml:space="preserve"> 2008 : FORMATION QUALITY MANAGEMENT   BY IATA </w:t>
            </w:r>
          </w:p>
          <w:p w:rsidR="008929CD" w:rsidRPr="00653AAF" w:rsidRDefault="008929CD" w:rsidP="00653AAF">
            <w:pPr>
              <w:pStyle w:val="Paragraphedeliste"/>
              <w:numPr>
                <w:ilvl w:val="0"/>
                <w:numId w:val="16"/>
              </w:numPr>
              <w:rPr>
                <w:lang w:val="en-US"/>
              </w:rPr>
            </w:pPr>
            <w:r w:rsidRPr="00653AAF">
              <w:rPr>
                <w:lang w:val="en-US"/>
              </w:rPr>
              <w:t xml:space="preserve">Oct </w:t>
            </w:r>
            <w:r w:rsidR="00044481" w:rsidRPr="00653AAF">
              <w:rPr>
                <w:lang w:val="en-US"/>
              </w:rPr>
              <w:t>2008:</w:t>
            </w:r>
            <w:r w:rsidRPr="00653AAF">
              <w:rPr>
                <w:lang w:val="en-US"/>
              </w:rPr>
              <w:t xml:space="preserve"> </w:t>
            </w:r>
            <w:r w:rsidR="00044481" w:rsidRPr="00653AAF">
              <w:rPr>
                <w:lang w:val="en-US"/>
              </w:rPr>
              <w:t>Formation:</w:t>
            </w:r>
            <w:r w:rsidRPr="00653AAF">
              <w:rPr>
                <w:lang w:val="en-US"/>
              </w:rPr>
              <w:t xml:space="preserve"> </w:t>
            </w:r>
            <w:r w:rsidR="00044481" w:rsidRPr="00653AAF">
              <w:rPr>
                <w:lang w:val="en-US"/>
              </w:rPr>
              <w:t>ISAGO (IATA, AMMANE</w:t>
            </w:r>
            <w:r w:rsidRPr="00653AAF">
              <w:rPr>
                <w:lang w:val="en-US"/>
              </w:rPr>
              <w:t xml:space="preserve"> JORDANIE). </w:t>
            </w:r>
          </w:p>
          <w:p w:rsidR="008929CD" w:rsidRPr="00653AAF" w:rsidRDefault="008929CD" w:rsidP="00653AAF">
            <w:pPr>
              <w:pStyle w:val="Paragraphedeliste"/>
              <w:numPr>
                <w:ilvl w:val="0"/>
                <w:numId w:val="16"/>
              </w:numPr>
              <w:rPr>
                <w:lang w:val="en-US"/>
              </w:rPr>
            </w:pPr>
            <w:r w:rsidRPr="00653AAF">
              <w:rPr>
                <w:lang w:val="en-US"/>
              </w:rPr>
              <w:t xml:space="preserve">Mars 2011: Formation: Flight Dispatcher And Weight &amp; Balance Training (BOEING). </w:t>
            </w:r>
          </w:p>
          <w:p w:rsidR="008929CD" w:rsidRPr="00653AAF" w:rsidRDefault="008929CD" w:rsidP="00653AAF">
            <w:pPr>
              <w:pStyle w:val="Paragraphedeliste"/>
              <w:numPr>
                <w:ilvl w:val="0"/>
                <w:numId w:val="16"/>
              </w:numPr>
              <w:rPr>
                <w:lang w:val="en-US"/>
              </w:rPr>
            </w:pPr>
            <w:r w:rsidRPr="00653AAF">
              <w:rPr>
                <w:lang w:val="en-US"/>
              </w:rPr>
              <w:t>Avril 2011 :Formation: Performance Engineers Tool (PET) (BOEING , Seattle USA); Avril 2011 :Formation: Onboard Performance Tool (OPT) (BOEING , Seattle USA)</w:t>
            </w:r>
          </w:p>
          <w:p w:rsidR="008929CD" w:rsidRDefault="008929CD" w:rsidP="00653AAF">
            <w:pPr>
              <w:pStyle w:val="Paragraphedeliste"/>
              <w:numPr>
                <w:ilvl w:val="0"/>
                <w:numId w:val="16"/>
              </w:numPr>
              <w:rPr>
                <w:lang w:val="en-US"/>
              </w:rPr>
            </w:pPr>
            <w:r w:rsidRPr="00653AAF">
              <w:rPr>
                <w:lang w:val="en-US"/>
              </w:rPr>
              <w:t xml:space="preserve">Sep 2011:Formation: GROUND HANDLING AGREEMENT ( JAA training organization, </w:t>
            </w:r>
            <w:proofErr w:type="spellStart"/>
            <w:r w:rsidRPr="00653AAF">
              <w:rPr>
                <w:lang w:val="en-US"/>
              </w:rPr>
              <w:t>hofddorp</w:t>
            </w:r>
            <w:proofErr w:type="spellEnd"/>
            <w:r w:rsidRPr="00653AAF">
              <w:rPr>
                <w:lang w:val="en-US"/>
              </w:rPr>
              <w:t xml:space="preserve"> </w:t>
            </w:r>
            <w:r w:rsidR="00926916" w:rsidRPr="00653AAF">
              <w:rPr>
                <w:lang w:val="en-US"/>
              </w:rPr>
              <w:t>Holland</w:t>
            </w:r>
            <w:r w:rsidRPr="00653AAF">
              <w:rPr>
                <w:lang w:val="en-US"/>
              </w:rPr>
              <w:t xml:space="preserve">) </w:t>
            </w:r>
          </w:p>
          <w:p w:rsidR="00140E95" w:rsidRDefault="00140E95" w:rsidP="00653AAF">
            <w:pPr>
              <w:pStyle w:val="Paragraphedeliste"/>
              <w:numPr>
                <w:ilvl w:val="0"/>
                <w:numId w:val="16"/>
              </w:numPr>
              <w:rPr>
                <w:lang w:val="en-US"/>
              </w:rPr>
            </w:pPr>
            <w:proofErr w:type="spellStart"/>
            <w:r>
              <w:rPr>
                <w:lang w:val="en-US"/>
              </w:rPr>
              <w:t>Fev</w:t>
            </w:r>
            <w:proofErr w:type="spellEnd"/>
            <w:r>
              <w:rPr>
                <w:lang w:val="en-US"/>
              </w:rPr>
              <w:t xml:space="preserve"> 2012  : Formation SMS  BY IATA </w:t>
            </w:r>
          </w:p>
          <w:p w:rsidR="00140E95" w:rsidRPr="00653AAF" w:rsidRDefault="00140E95" w:rsidP="00653AAF">
            <w:pPr>
              <w:pStyle w:val="Paragraphedeliste"/>
              <w:numPr>
                <w:ilvl w:val="0"/>
                <w:numId w:val="16"/>
              </w:numPr>
              <w:rPr>
                <w:lang w:val="en-US"/>
              </w:rPr>
            </w:pPr>
            <w:r>
              <w:rPr>
                <w:lang w:val="en-US"/>
              </w:rPr>
              <w:t xml:space="preserve">Dec2015   : Formation SGS BY AACO/IATA </w:t>
            </w:r>
          </w:p>
          <w:p w:rsidR="008929CD" w:rsidRPr="00653AAF" w:rsidRDefault="008929CD" w:rsidP="00653AAF">
            <w:pPr>
              <w:pStyle w:val="Paragraphedeliste"/>
              <w:numPr>
                <w:ilvl w:val="0"/>
                <w:numId w:val="16"/>
              </w:numPr>
              <w:rPr>
                <w:lang w:val="en-US"/>
              </w:rPr>
            </w:pPr>
            <w:r w:rsidRPr="00653AAF">
              <w:rPr>
                <w:lang w:val="en-US"/>
              </w:rPr>
              <w:t>Sep 2012:Formation: Takeoff &amp; Landing Performance Analysis Using BPS (</w:t>
            </w:r>
            <w:r w:rsidR="00926916" w:rsidRPr="00653AAF">
              <w:rPr>
                <w:lang w:val="en-US"/>
              </w:rPr>
              <w:t>BOEING, Seattle</w:t>
            </w:r>
            <w:r w:rsidRPr="00653AAF">
              <w:rPr>
                <w:lang w:val="en-US"/>
              </w:rPr>
              <w:t>);</w:t>
            </w:r>
          </w:p>
          <w:p w:rsidR="008929CD" w:rsidRPr="00653AAF" w:rsidRDefault="008929CD" w:rsidP="00653AAF">
            <w:pPr>
              <w:pStyle w:val="Paragraphedeliste"/>
              <w:numPr>
                <w:ilvl w:val="0"/>
                <w:numId w:val="16"/>
              </w:numPr>
              <w:rPr>
                <w:lang w:val="en-US"/>
              </w:rPr>
            </w:pPr>
            <w:r w:rsidRPr="00653AAF">
              <w:rPr>
                <w:lang w:val="en-US"/>
              </w:rPr>
              <w:t>Oct 2012:Formation: 737-600/700/800/900 specific performance (</w:t>
            </w:r>
            <w:r w:rsidR="00926916" w:rsidRPr="00653AAF">
              <w:rPr>
                <w:lang w:val="en-US"/>
              </w:rPr>
              <w:t>BOEING, Seattle</w:t>
            </w:r>
            <w:r w:rsidRPr="00653AAF">
              <w:rPr>
                <w:lang w:val="en-US"/>
              </w:rPr>
              <w:t xml:space="preserve"> ); </w:t>
            </w:r>
          </w:p>
          <w:p w:rsidR="008929CD" w:rsidRPr="00653AAF" w:rsidRDefault="008929CD" w:rsidP="00653AAF">
            <w:pPr>
              <w:pStyle w:val="Paragraphedeliste"/>
              <w:numPr>
                <w:ilvl w:val="0"/>
                <w:numId w:val="16"/>
              </w:numPr>
              <w:rPr>
                <w:lang w:val="en-US"/>
              </w:rPr>
            </w:pPr>
            <w:r w:rsidRPr="00653AAF">
              <w:rPr>
                <w:lang w:val="en-US"/>
              </w:rPr>
              <w:t xml:space="preserve">Nov 2012 :Formation: AVANTIK TRAIN THE TRAINER (Mercator) Mar 2014:Formation: Basic Aviation Auditor Training </w:t>
            </w:r>
          </w:p>
          <w:p w:rsidR="008929CD" w:rsidRPr="00653AAF" w:rsidRDefault="008929CD" w:rsidP="00653AAF">
            <w:pPr>
              <w:pStyle w:val="Paragraphedeliste"/>
              <w:numPr>
                <w:ilvl w:val="0"/>
                <w:numId w:val="16"/>
              </w:numPr>
              <w:rPr>
                <w:lang w:val="en-US"/>
              </w:rPr>
            </w:pPr>
            <w:r w:rsidRPr="00653AAF">
              <w:rPr>
                <w:lang w:val="en-US"/>
              </w:rPr>
              <w:t>May 2015:Formation: Training of Trainer AACO</w:t>
            </w:r>
          </w:p>
          <w:p w:rsidR="008929CD" w:rsidRPr="00653AAF" w:rsidRDefault="008929CD" w:rsidP="00653AAF">
            <w:pPr>
              <w:pStyle w:val="Paragraphedeliste"/>
              <w:numPr>
                <w:ilvl w:val="0"/>
                <w:numId w:val="16"/>
              </w:numPr>
              <w:rPr>
                <w:lang w:val="en-US"/>
              </w:rPr>
            </w:pPr>
            <w:r w:rsidRPr="00653AAF">
              <w:rPr>
                <w:lang w:val="en-US"/>
              </w:rPr>
              <w:t xml:space="preserve">Nov 2015:Formation: Weight and Balance Fundamentals (BOEING , Seattle USA); </w:t>
            </w:r>
          </w:p>
          <w:p w:rsidR="008929CD" w:rsidRPr="00653AAF" w:rsidRDefault="008929CD" w:rsidP="00653AAF">
            <w:pPr>
              <w:pStyle w:val="Paragraphedeliste"/>
              <w:numPr>
                <w:ilvl w:val="0"/>
                <w:numId w:val="16"/>
              </w:numPr>
              <w:rPr>
                <w:lang w:val="en-US"/>
              </w:rPr>
            </w:pPr>
            <w:r w:rsidRPr="00653AAF">
              <w:rPr>
                <w:lang w:val="en-US"/>
              </w:rPr>
              <w:t xml:space="preserve">Nov 2015:Formation: Weight and Balance Loading </w:t>
            </w:r>
            <w:r w:rsidR="00926916" w:rsidRPr="00653AAF">
              <w:rPr>
                <w:lang w:val="en-US"/>
              </w:rPr>
              <w:t>Schedule</w:t>
            </w:r>
            <w:r w:rsidRPr="00653AAF">
              <w:rPr>
                <w:lang w:val="en-US"/>
              </w:rPr>
              <w:t xml:space="preserve"> Design Course (BOEING ,Seattle )</w:t>
            </w:r>
          </w:p>
          <w:p w:rsidR="00653AAF" w:rsidRPr="00653AAF" w:rsidRDefault="008929CD" w:rsidP="00653AAF">
            <w:pPr>
              <w:pStyle w:val="Paragraphedeliste"/>
              <w:numPr>
                <w:ilvl w:val="0"/>
                <w:numId w:val="16"/>
              </w:numPr>
              <w:rPr>
                <w:lang w:val="en-US"/>
              </w:rPr>
            </w:pPr>
            <w:proofErr w:type="spellStart"/>
            <w:r w:rsidRPr="00653AAF">
              <w:rPr>
                <w:lang w:val="en-US"/>
              </w:rPr>
              <w:t>Juil</w:t>
            </w:r>
            <w:proofErr w:type="spellEnd"/>
            <w:r w:rsidRPr="00653AAF">
              <w:rPr>
                <w:lang w:val="en-US"/>
              </w:rPr>
              <w:t xml:space="preserve"> 2017: Formation: Aircraft Turnaround Coordination- Training Course.</w:t>
            </w:r>
          </w:p>
          <w:p w:rsidR="008929CD" w:rsidRPr="008929CD" w:rsidRDefault="008929CD" w:rsidP="00653AAF">
            <w:pPr>
              <w:pStyle w:val="Paragraphedeliste"/>
              <w:numPr>
                <w:ilvl w:val="0"/>
                <w:numId w:val="16"/>
              </w:numPr>
            </w:pPr>
            <w:r>
              <w:t xml:space="preserve">TOUTES les formations réglementaires lies au poste de manager Ground handling </w:t>
            </w:r>
            <w:r w:rsidR="00653AAF">
              <w:t>(sûreté</w:t>
            </w:r>
            <w:r>
              <w:t xml:space="preserve">, </w:t>
            </w:r>
            <w:r w:rsidR="00926916">
              <w:t>Dangerous</w:t>
            </w:r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, humain </w:t>
            </w:r>
            <w:r w:rsidR="00653AAF">
              <w:t xml:space="preserve">factor, </w:t>
            </w:r>
            <w:proofErr w:type="gramStart"/>
            <w:r w:rsidR="00044481">
              <w:t>SMS ,</w:t>
            </w:r>
            <w:proofErr w:type="gramEnd"/>
            <w:r w:rsidR="00044481">
              <w:t xml:space="preserve"> QUALITY </w:t>
            </w:r>
            <w:r w:rsidR="00653AAF">
              <w:t>management</w:t>
            </w:r>
            <w:r>
              <w:t xml:space="preserve"> </w:t>
            </w:r>
            <w:proofErr w:type="spellStart"/>
            <w:r>
              <w:t>ect</w:t>
            </w:r>
            <w:proofErr w:type="spellEnd"/>
            <w:r>
              <w:t>)</w:t>
            </w:r>
          </w:p>
          <w:p w:rsidR="00926916" w:rsidRPr="005604BC" w:rsidRDefault="008929CD" w:rsidP="00926916">
            <w:pPr>
              <w:pStyle w:val="Titre2"/>
            </w:pPr>
            <w:r w:rsidRPr="008929CD">
              <w:t xml:space="preserve"> </w:t>
            </w:r>
          </w:p>
          <w:p w:rsidR="00926916" w:rsidRPr="005604BC" w:rsidRDefault="00926916" w:rsidP="00AC6C7E"/>
          <w:sdt>
            <w:sdtPr>
              <w:id w:val="-278101685"/>
              <w:placeholder>
                <w:docPart w:val="799549D383DF4A6BA7D36F8809B1ACB4"/>
              </w:placeholder>
              <w:temporary/>
              <w:showingPlcHdr/>
              <w15:appearance w15:val="hidden"/>
            </w:sdtPr>
            <w:sdtEndPr/>
            <w:sdtContent>
              <w:p w:rsidR="003D1B71" w:rsidRPr="002A6560" w:rsidRDefault="003D1B71" w:rsidP="002A6560">
                <w:pPr>
                  <w:pStyle w:val="Titre2"/>
                </w:pPr>
                <w:r w:rsidRPr="002A6560">
                  <w:t>Leadership</w:t>
                </w:r>
              </w:p>
            </w:sdtContent>
          </w:sdt>
          <w:p w:rsidR="00926916" w:rsidRPr="00926916" w:rsidRDefault="00926916" w:rsidP="00926916">
            <w:pPr>
              <w:rPr>
                <w:b/>
                <w:color w:val="82C9FF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E77654">
              <w:rPr>
                <w:rFonts w:ascii="Arial" w:eastAsiaTheme="majorEastAsia" w:hAnsi="Arial" w:cstheme="majorBidi"/>
                <w:color w:val="303030"/>
                <w:spacing w:val="-6"/>
                <w:sz w:val="20"/>
                <w:szCs w:val="20"/>
              </w:rPr>
              <w:t xml:space="preserve">Je titularise  21 ans d’expérience dans le domaine de management et gestion (compagnie aérienne, les escales, les aéroports agence, </w:t>
            </w:r>
            <w:r>
              <w:rPr>
                <w:rFonts w:ascii="Arial" w:eastAsiaTheme="majorEastAsia" w:hAnsi="Arial" w:cstheme="majorBidi"/>
                <w:color w:val="303030"/>
                <w:spacing w:val="-6"/>
                <w:sz w:val="20"/>
                <w:szCs w:val="20"/>
              </w:rPr>
              <w:t>logistique administrations, suivi des contrats négociations réalisation des contrats)</w:t>
            </w:r>
            <w:r w:rsidRPr="00E77654">
              <w:rPr>
                <w:rFonts w:ascii="Arial" w:eastAsiaTheme="majorEastAsia" w:hAnsi="Arial" w:cstheme="majorBidi"/>
                <w:color w:val="303030"/>
                <w:spacing w:val="-6"/>
                <w:sz w:val="20"/>
                <w:szCs w:val="20"/>
              </w:rPr>
              <w:t>,   Mon expérience en tant que responsable d’exploitation  m’a permis d’acquérir toutes les connaissances nécessaires à la bonne exécution des tâches du poste à pourvoir. Régulièrement confronté aux aléas du métier, je suis capable de répondre aux imprévus en toute autonomie.</w:t>
            </w:r>
            <w:r>
              <w:rPr>
                <w:rFonts w:ascii="Arial" w:eastAsiaTheme="majorEastAsia" w:hAnsi="Arial" w:cstheme="majorBidi"/>
                <w:color w:val="303030"/>
                <w:spacing w:val="-6"/>
                <w:sz w:val="20"/>
                <w:szCs w:val="20"/>
              </w:rPr>
              <w:br/>
            </w:r>
          </w:p>
          <w:p w:rsidR="00926916" w:rsidRDefault="00926916" w:rsidP="00926916">
            <w:pPr>
              <w:rPr>
                <w:b/>
                <w:color w:val="82C9FF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926916" w:rsidRDefault="00926916" w:rsidP="00926916">
            <w:pPr>
              <w:rPr>
                <w:b/>
                <w:color w:val="82C9FF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926916" w:rsidRDefault="00926916" w:rsidP="00926916">
            <w:pPr>
              <w:rPr>
                <w:b/>
                <w:color w:val="82C9FF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926916" w:rsidRDefault="00926916" w:rsidP="00926916">
            <w:pPr>
              <w:rPr>
                <w:b/>
                <w:color w:val="82C9FF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926916" w:rsidRPr="00926916" w:rsidRDefault="00926916" w:rsidP="00926916">
            <w:pPr>
              <w:rPr>
                <w:b/>
                <w:color w:val="82C9FF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26916">
              <w:rPr>
                <w:b/>
                <w:color w:val="82C9FF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Langues </w:t>
            </w:r>
          </w:p>
          <w:p w:rsidR="00926916" w:rsidRDefault="00926916" w:rsidP="00926916">
            <w:r>
              <w:t xml:space="preserve">FRANÇAIS : très bonne métrise </w:t>
            </w:r>
          </w:p>
          <w:p w:rsidR="003D1B71" w:rsidRPr="00926916" w:rsidRDefault="00926916" w:rsidP="00926916">
            <w:pPr>
              <w:pStyle w:val="Titre2"/>
              <w:rPr>
                <w:b w:val="0"/>
                <w:color w:val="000000" w:themeColor="text1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6916">
              <w:rPr>
                <w:b w:val="0"/>
                <w:color w:val="000000" w:themeColor="text1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ANGLAIS : bonne métrise</w:t>
            </w:r>
          </w:p>
          <w:p w:rsidR="00926916" w:rsidRDefault="00926916" w:rsidP="00926916">
            <w:pPr>
              <w:spacing w:before="20" w:after="40"/>
            </w:pPr>
            <w:r>
              <w:t>C E N T R E D ’ I N T E R E T</w:t>
            </w:r>
          </w:p>
          <w:p w:rsidR="003D1B71" w:rsidRPr="005604BC" w:rsidRDefault="00926916" w:rsidP="00926916">
            <w:pPr>
              <w:spacing w:before="20" w:after="40"/>
              <w:rPr>
                <w:sz w:val="24"/>
                <w:szCs w:val="24"/>
              </w:rPr>
            </w:pPr>
            <w:r>
              <w:t xml:space="preserve"> management, finance, logistiques Aviation, logistique, Internet. Lecture ; Ecriture ; Musique ; Cinéma ; </w:t>
            </w:r>
            <w:proofErr w:type="spellStart"/>
            <w:r>
              <w:t>sp</w:t>
            </w:r>
            <w:proofErr w:type="spellEnd"/>
          </w:p>
        </w:tc>
      </w:tr>
      <w:tr w:rsidR="003D1B71" w:rsidRPr="005604BC" w:rsidTr="003D1B71">
        <w:trPr>
          <w:trHeight w:val="1164"/>
        </w:trPr>
        <w:tc>
          <w:tcPr>
            <w:tcW w:w="720" w:type="dxa"/>
          </w:tcPr>
          <w:p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222466"/>
        </w:tc>
      </w:tr>
      <w:tr w:rsidR="003D1B71" w:rsidRPr="005604BC" w:rsidTr="003D1B71">
        <w:trPr>
          <w:trHeight w:val="543"/>
        </w:trPr>
        <w:tc>
          <w:tcPr>
            <w:tcW w:w="720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rStyle w:val="lev"/>
                <w:b w:val="0"/>
                <w:bCs w:val="0"/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e 21" descr="icô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e libre : Forme 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 23" descr="Icô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F703F5" id="Groupe 21" o:spid="_x0000_s1026" alt="icô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">
                      <v:shape id="Forme libre : Forme 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23" o:spid="_x0000_s1028" type="#_x0000_t75" alt="Icône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4" o:title="Icô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604BC" w:rsidRDefault="008B1295" w:rsidP="00380FD1">
            <w:pPr>
              <w:pStyle w:val="Informations"/>
            </w:pPr>
            <w:r>
              <w:t xml:space="preserve">37 RUE VAUBAN </w:t>
            </w:r>
          </w:p>
          <w:p w:rsidR="003D1B71" w:rsidRPr="005604BC" w:rsidRDefault="008B1295" w:rsidP="008B1295">
            <w:pPr>
              <w:pStyle w:val="Informations"/>
            </w:pPr>
            <w:r>
              <w:t xml:space="preserve">67000 STRASBOURG </w:t>
            </w: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183"/>
        </w:trPr>
        <w:tc>
          <w:tcPr>
            <w:tcW w:w="720" w:type="dxa"/>
          </w:tcPr>
          <w:p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624"/>
        </w:trPr>
        <w:tc>
          <w:tcPr>
            <w:tcW w:w="720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e 22" descr="icône de télé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e libre : Forme 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 28" descr="Icône de télé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D8F53D" id="Groupe 22" o:spid="_x0000_s1026" alt="icône de téléph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">
                      <v:shape id="Forme libre : Forme 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28" o:spid="_x0000_s1028" type="#_x0000_t75" alt="Icône de téléphone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6" o:title="Icône de téléph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604BC" w:rsidRDefault="008B1295" w:rsidP="008B1295">
            <w:pPr>
              <w:pStyle w:val="Informations"/>
            </w:pPr>
            <w:r>
              <w:t>0749906168</w:t>
            </w: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183"/>
        </w:trPr>
        <w:tc>
          <w:tcPr>
            <w:tcW w:w="720" w:type="dxa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633"/>
        </w:trPr>
        <w:tc>
          <w:tcPr>
            <w:tcW w:w="720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e 24" descr="icône de courri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e libre : Forme 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 32" descr="Icône de courr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5F745D" id="Groupe 24" o:spid="_x0000_s1026" alt="icône de courrier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">
                      <v:shape id="Forme libre : Forme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2" o:spid="_x0000_s1028" type="#_x0000_t75" alt="Icône de courrier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8" o:title="Icône de courrier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604BC" w:rsidRDefault="00276EB3" w:rsidP="008B1295">
            <w:pPr>
              <w:pStyle w:val="Informations"/>
            </w:pPr>
            <w:hyperlink r:id="rId19" w:history="1">
              <w:r w:rsidR="008B1295" w:rsidRPr="000069BA">
                <w:rPr>
                  <w:rStyle w:val="Lienhypertexte"/>
                </w:rPr>
                <w:t>Samg_1976@yahoo.fr</w:t>
              </w:r>
            </w:hyperlink>
            <w:r w:rsidR="008B1295">
              <w:t xml:space="preserve"> </w:t>
            </w: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174"/>
        </w:trPr>
        <w:tc>
          <w:tcPr>
            <w:tcW w:w="720" w:type="dxa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633"/>
        </w:trPr>
        <w:tc>
          <w:tcPr>
            <w:tcW w:w="720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oupe 23" descr="icône de site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e libre : Forme 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 36" descr="icône de site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E16004" id="Groupe 23" o:spid="_x0000_s1026" alt="icône de site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">
                      <v:shape id="Forme libre : Forme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6" o:spid="_x0000_s1028" type="#_x0000_t75" alt="icône de site web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21" o:title="icône de site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BDBDB89BE4D947548D89CBDCBC08ECC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:rsidR="003D1B71" w:rsidRPr="005604BC" w:rsidRDefault="003D1B71" w:rsidP="00380FD1">
                <w:pPr>
                  <w:pStyle w:val="Informations"/>
                </w:pPr>
                <w:r w:rsidRPr="005604BC">
                  <w:rPr>
                    <w:lang w:bidi="fr-FR"/>
                  </w:rPr>
                  <w:t>[</w:t>
                </w:r>
                <w:r w:rsidRPr="005604BC">
                  <w:rPr>
                    <w:rStyle w:val="Textedelespacerserv"/>
                    <w:color w:val="666666" w:themeColor="accent4"/>
                    <w:lang w:bidi="fr-FR"/>
                  </w:rPr>
                  <w:t>Votre site web]</w:t>
                </w:r>
              </w:p>
            </w:tc>
          </w:sdtContent>
        </w:sdt>
        <w:tc>
          <w:tcPr>
            <w:tcW w:w="423" w:type="dxa"/>
            <w:vMerge/>
          </w:tcPr>
          <w:p w:rsidR="003D1B71" w:rsidRPr="005604BC" w:rsidRDefault="003D1B71" w:rsidP="00A14C79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2448"/>
        </w:trPr>
        <w:tc>
          <w:tcPr>
            <w:tcW w:w="720" w:type="dxa"/>
          </w:tcPr>
          <w:p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Pr="005604BC" w:rsidRDefault="003D1B71" w:rsidP="00222466"/>
        </w:tc>
        <w:tc>
          <w:tcPr>
            <w:tcW w:w="6607" w:type="dxa"/>
            <w:vMerge/>
          </w:tcPr>
          <w:p w:rsidR="003D1B71" w:rsidRPr="005604BC" w:rsidRDefault="003D1B71" w:rsidP="00222466"/>
        </w:tc>
      </w:tr>
    </w:tbl>
    <w:p w:rsidR="007F5B63" w:rsidRPr="005604BC" w:rsidRDefault="007F5B63" w:rsidP="006D79A8">
      <w:pPr>
        <w:pStyle w:val="Corpsdetexte"/>
      </w:pPr>
    </w:p>
    <w:sectPr w:rsidR="007F5B63" w:rsidRPr="005604BC" w:rsidSect="008E0BF2">
      <w:headerReference w:type="default" r:id="rId22"/>
      <w:type w:val="continuous"/>
      <w:pgSz w:w="11906" w:h="16838" w:code="9"/>
      <w:pgMar w:top="2302" w:right="794" w:bottom="1140" w:left="1140" w:header="720" w:footer="153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EB3" w:rsidRDefault="00276EB3" w:rsidP="00590471">
      <w:r>
        <w:separator/>
      </w:r>
    </w:p>
  </w:endnote>
  <w:endnote w:type="continuationSeparator" w:id="0">
    <w:p w:rsidR="00276EB3" w:rsidRDefault="00276EB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EB3" w:rsidRDefault="00276EB3" w:rsidP="00590471">
      <w:r>
        <w:separator/>
      </w:r>
    </w:p>
  </w:footnote>
  <w:footnote w:type="continuationSeparator" w:id="0">
    <w:p w:rsidR="00276EB3" w:rsidRDefault="00276EB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2D51C6" w:rsidRDefault="00310F17" w:rsidP="00060042">
    <w:pPr>
      <w:pStyle w:val="Corpsdetexte"/>
    </w:pPr>
    <w:r w:rsidRPr="002D51C6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e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e libre : Forme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 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76E79D" id="Groupe 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">
              <v:group id="Groupe 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e libre : Forme 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e 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e libre : Forme 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D51C6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79871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1EC4A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F60B1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0FABA1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DAC04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5C134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4C7E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4AEC1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C331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53F65D5"/>
    <w:multiLevelType w:val="hybridMultilevel"/>
    <w:tmpl w:val="1FA206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4895E77"/>
    <w:multiLevelType w:val="hybridMultilevel"/>
    <w:tmpl w:val="17D0E6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916DD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6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5"/>
  </w:num>
  <w:num w:numId="16">
    <w:abstractNumId w:val="1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295"/>
    <w:rsid w:val="00044481"/>
    <w:rsid w:val="00057B16"/>
    <w:rsid w:val="00060042"/>
    <w:rsid w:val="0008685D"/>
    <w:rsid w:val="00090860"/>
    <w:rsid w:val="00112FD7"/>
    <w:rsid w:val="00140E95"/>
    <w:rsid w:val="00150ABD"/>
    <w:rsid w:val="001946FC"/>
    <w:rsid w:val="00222466"/>
    <w:rsid w:val="00247254"/>
    <w:rsid w:val="0024753C"/>
    <w:rsid w:val="00276026"/>
    <w:rsid w:val="00276EB3"/>
    <w:rsid w:val="002A6560"/>
    <w:rsid w:val="002B4549"/>
    <w:rsid w:val="002D51C6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04BC"/>
    <w:rsid w:val="00565C77"/>
    <w:rsid w:val="0056708E"/>
    <w:rsid w:val="005801E5"/>
    <w:rsid w:val="00590471"/>
    <w:rsid w:val="005D01FA"/>
    <w:rsid w:val="00653AAF"/>
    <w:rsid w:val="00653E17"/>
    <w:rsid w:val="006913AE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929CD"/>
    <w:rsid w:val="008A1E6E"/>
    <w:rsid w:val="008B1295"/>
    <w:rsid w:val="008C024F"/>
    <w:rsid w:val="008C2CFC"/>
    <w:rsid w:val="008E0BF2"/>
    <w:rsid w:val="00912DC8"/>
    <w:rsid w:val="00926916"/>
    <w:rsid w:val="009475DC"/>
    <w:rsid w:val="00967B93"/>
    <w:rsid w:val="009A169B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54A23"/>
    <w:rsid w:val="00DC3F0A"/>
    <w:rsid w:val="00E26AED"/>
    <w:rsid w:val="00E73AB8"/>
    <w:rsid w:val="00E90A60"/>
    <w:rsid w:val="00ED47F7"/>
    <w:rsid w:val="00EE7E09"/>
    <w:rsid w:val="00F0223C"/>
    <w:rsid w:val="00F12EE5"/>
    <w:rsid w:val="00F3235D"/>
    <w:rsid w:val="00F32393"/>
    <w:rsid w:val="00F85702"/>
    <w:rsid w:val="00F878BD"/>
    <w:rsid w:val="00FD2D8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2D51C6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phedeliste">
    <w:name w:val="List Paragraph"/>
    <w:basedOn w:val="Corpsdetexte"/>
    <w:uiPriority w:val="1"/>
    <w:semiHidden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51C6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51C6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D5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Corpsdetexte"/>
    <w:next w:val="Normal"/>
    <w:link w:val="TitreC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Corpsdetexte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Textedelespacerserv">
    <w:name w:val="Placeholder Text"/>
    <w:basedOn w:val="Policepardfau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ar"/>
    <w:uiPriority w:val="99"/>
    <w:rsid w:val="002D51C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D51C6"/>
    <w:rPr>
      <w:rFonts w:ascii="Calibri" w:hAnsi="Calibri" w:cs="Calibri"/>
    </w:rPr>
  </w:style>
  <w:style w:type="paragraph" w:styleId="Sansinterligne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re2Car">
    <w:name w:val="Titre 2 Car"/>
    <w:basedOn w:val="Policepardfaut"/>
    <w:link w:val="Titre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puces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">
    <w:name w:val="Mention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D51C6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D51C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51C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D51C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D51C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2D51C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D51C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D51C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D51C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D51C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D51C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D51C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D51C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frenceple">
    <w:name w:val="Subtle Reference"/>
    <w:basedOn w:val="Policepardfau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Emphaseple">
    <w:name w:val="Subtle Emphasis"/>
    <w:basedOn w:val="Policepardfau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D51C6"/>
  </w:style>
  <w:style w:type="character" w:styleId="Titredulivre">
    <w:name w:val="Book Title"/>
    <w:basedOn w:val="Policepardfau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auclassique1">
    <w:name w:val="Table Classic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51C6"/>
  </w:style>
  <w:style w:type="paragraph" w:styleId="Textedemacro">
    <w:name w:val="macro"/>
    <w:link w:val="TextedemacroC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51C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2D51C6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D51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1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D51C6"/>
    <w:pPr>
      <w:numPr>
        <w:numId w:val="15"/>
      </w:numPr>
    </w:pPr>
  </w:style>
  <w:style w:type="table" w:styleId="Tableausimple1">
    <w:name w:val="Plain Table 1"/>
    <w:basedOn w:val="TableauNormal"/>
    <w:uiPriority w:val="41"/>
    <w:rsid w:val="002D51C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D51C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D51C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D51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D51C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Emphaseintense">
    <w:name w:val="Intense Emphasis"/>
    <w:basedOn w:val="Policepardfaut"/>
    <w:uiPriority w:val="21"/>
    <w:semiHidden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51C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51C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51C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51C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51C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51C6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51C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51C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51C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2D51C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0">
    <w:name w:val="List Table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0">
    <w:name w:val="List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51C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51C6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51C6"/>
  </w:style>
  <w:style w:type="character" w:customStyle="1" w:styleId="SalutationsCar">
    <w:name w:val="Salutations Car"/>
    <w:basedOn w:val="Policepardfaut"/>
    <w:link w:val="Salutations"/>
    <w:uiPriority w:val="99"/>
    <w:semiHidden/>
    <w:rsid w:val="002D51C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D51C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51C6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51C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51C6"/>
    <w:rPr>
      <w:rFonts w:ascii="Calibri" w:hAnsi="Calibri" w:cs="Calibri"/>
    </w:rPr>
  </w:style>
  <w:style w:type="table" w:styleId="Grilledetableau1">
    <w:name w:val="Table Grid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D51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51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Samg_1976@yahoo.f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ir.goudjil\AppData\Roaming\Microsoft\Templates\C.V.%20Sph&#232;res%20bleu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ED499307A75414F97D5875CE23104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0E3C98-D15E-4538-88AE-16BD0340E279}"/>
      </w:docPartPr>
      <w:docPartBody>
        <w:p w:rsidR="00CB0F99" w:rsidRDefault="00A96C33">
          <w:pPr>
            <w:pStyle w:val="9ED499307A75414F97D5875CE23104D8"/>
          </w:pPr>
          <w:r w:rsidRPr="002A6560">
            <w:t>Expérience</w:t>
          </w:r>
        </w:p>
      </w:docPartBody>
    </w:docPart>
    <w:docPart>
      <w:docPartPr>
        <w:name w:val="02107EF2E8304FB1A17EB408CFAC2D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554144-9BF9-4011-8252-C5C781FBDAA0}"/>
      </w:docPartPr>
      <w:docPartBody>
        <w:p w:rsidR="00CB0F99" w:rsidRDefault="00A96C33">
          <w:pPr>
            <w:pStyle w:val="02107EF2E8304FB1A17EB408CFAC2DA0"/>
          </w:pPr>
          <w:r w:rsidRPr="002A6560">
            <w:t>Formation</w:t>
          </w:r>
        </w:p>
      </w:docPartBody>
    </w:docPart>
    <w:docPart>
      <w:docPartPr>
        <w:name w:val="799549D383DF4A6BA7D36F8809B1AC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EEB223-BB2C-499D-B475-7085C41F3E89}"/>
      </w:docPartPr>
      <w:docPartBody>
        <w:p w:rsidR="00CB0F99" w:rsidRDefault="00A96C33">
          <w:pPr>
            <w:pStyle w:val="799549D383DF4A6BA7D36F8809B1ACB4"/>
          </w:pPr>
          <w:r w:rsidRPr="002A6560">
            <w:t>Leadership</w:t>
          </w:r>
        </w:p>
      </w:docPartBody>
    </w:docPart>
    <w:docPart>
      <w:docPartPr>
        <w:name w:val="BDBDB89BE4D947548D89CBDCBC08EC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727437-B55D-4270-BD8D-E4812D926E85}"/>
      </w:docPartPr>
      <w:docPartBody>
        <w:p w:rsidR="00CB0F99" w:rsidRDefault="00A96C33">
          <w:pPr>
            <w:pStyle w:val="BDBDB89BE4D947548D89CBDCBC08ECCF"/>
          </w:pPr>
          <w:r w:rsidRPr="005604BC">
            <w:rPr>
              <w:lang w:bidi="fr-FR"/>
            </w:rPr>
            <w:t>[</w:t>
          </w:r>
          <w:r w:rsidRPr="005604BC">
            <w:rPr>
              <w:rStyle w:val="Textedelespacerserv"/>
              <w:color w:val="FFC000" w:themeColor="accent4"/>
              <w:lang w:bidi="fr-FR"/>
            </w:rPr>
            <w:t>Votre site web]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C33"/>
    <w:rsid w:val="00287031"/>
    <w:rsid w:val="00652FC5"/>
    <w:rsid w:val="00A96C33"/>
    <w:rsid w:val="00CB0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BB24D15036C4094BC1D2FA12E11871A">
    <w:name w:val="2BB24D15036C4094BC1D2FA12E11871A"/>
  </w:style>
  <w:style w:type="paragraph" w:customStyle="1" w:styleId="D2914274166144658AB244A51BB92F95">
    <w:name w:val="D2914274166144658AB244A51BB92F95"/>
  </w:style>
  <w:style w:type="paragraph" w:customStyle="1" w:styleId="9ED499307A75414F97D5875CE23104D8">
    <w:name w:val="9ED499307A75414F97D5875CE23104D8"/>
  </w:style>
  <w:style w:type="paragraph" w:customStyle="1" w:styleId="E6150F20DBD84C6893DF84134F693064">
    <w:name w:val="E6150F20DBD84C6893DF84134F693064"/>
  </w:style>
  <w:style w:type="paragraph" w:customStyle="1" w:styleId="1EF71DCD17684576AB9ED9C21E56B821">
    <w:name w:val="1EF71DCD17684576AB9ED9C21E56B821"/>
  </w:style>
  <w:style w:type="paragraph" w:customStyle="1" w:styleId="10D9AEE1A4A14E7AB65FD57333AAAEDE">
    <w:name w:val="10D9AEE1A4A14E7AB65FD57333AAAEDE"/>
  </w:style>
  <w:style w:type="paragraph" w:customStyle="1" w:styleId="17DF8F95737C4E09A322D37CAB343025">
    <w:name w:val="17DF8F95737C4E09A322D37CAB343025"/>
  </w:style>
  <w:style w:type="paragraph" w:customStyle="1" w:styleId="19C9ECCA4F7443F4B65A6E0C26427B32">
    <w:name w:val="19C9ECCA4F7443F4B65A6E0C26427B32"/>
  </w:style>
  <w:style w:type="paragraph" w:customStyle="1" w:styleId="615BB0B800C64F24BD75F6E73EF1DBB4">
    <w:name w:val="615BB0B800C64F24BD75F6E73EF1DBB4"/>
  </w:style>
  <w:style w:type="paragraph" w:customStyle="1" w:styleId="1FA1197EC8C149CF80C7255B132DD9E8">
    <w:name w:val="1FA1197EC8C149CF80C7255B132DD9E8"/>
  </w:style>
  <w:style w:type="paragraph" w:customStyle="1" w:styleId="9754D1AB418640369E426BFC86168587">
    <w:name w:val="9754D1AB418640369E426BFC86168587"/>
  </w:style>
  <w:style w:type="paragraph" w:customStyle="1" w:styleId="E8C101BD76E74441BAB5E7D14728FF29">
    <w:name w:val="E8C101BD76E74441BAB5E7D14728FF29"/>
  </w:style>
  <w:style w:type="paragraph" w:customStyle="1" w:styleId="87C50B5B903E402C829AAC532FCC18E7">
    <w:name w:val="87C50B5B903E402C829AAC532FCC18E7"/>
  </w:style>
  <w:style w:type="paragraph" w:customStyle="1" w:styleId="4606B06DF1334B29B2A8DA4E812BD9CE">
    <w:name w:val="4606B06DF1334B29B2A8DA4E812BD9CE"/>
  </w:style>
  <w:style w:type="paragraph" w:customStyle="1" w:styleId="471C8CFE81FA442790BD565E62F4CEC5">
    <w:name w:val="471C8CFE81FA442790BD565E62F4CEC5"/>
  </w:style>
  <w:style w:type="paragraph" w:customStyle="1" w:styleId="0035AA547EBA4A6898EEB4D45F1C8E77">
    <w:name w:val="0035AA547EBA4A6898EEB4D45F1C8E77"/>
  </w:style>
  <w:style w:type="paragraph" w:customStyle="1" w:styleId="6DB9D6197CD84644855A3013FEAFC1ED">
    <w:name w:val="6DB9D6197CD84644855A3013FEAFC1ED"/>
  </w:style>
  <w:style w:type="paragraph" w:customStyle="1" w:styleId="91E3298F30F84BFAAF7E6793E041E80E">
    <w:name w:val="91E3298F30F84BFAAF7E6793E041E80E"/>
  </w:style>
  <w:style w:type="paragraph" w:customStyle="1" w:styleId="1DAC763CF4444CB6924895EC17931BC4">
    <w:name w:val="1DAC763CF4444CB6924895EC17931BC4"/>
  </w:style>
  <w:style w:type="paragraph" w:customStyle="1" w:styleId="02107EF2E8304FB1A17EB408CFAC2DA0">
    <w:name w:val="02107EF2E8304FB1A17EB408CFAC2DA0"/>
  </w:style>
  <w:style w:type="paragraph" w:customStyle="1" w:styleId="FA738CED20AC48089FF589C51AD07E08">
    <w:name w:val="FA738CED20AC48089FF589C51AD07E08"/>
  </w:style>
  <w:style w:type="paragraph" w:customStyle="1" w:styleId="FA3F916524FD4A2FAF9D03CA83EE6A66">
    <w:name w:val="FA3F916524FD4A2FAF9D03CA83EE6A66"/>
  </w:style>
  <w:style w:type="paragraph" w:customStyle="1" w:styleId="961FA4AA363447ED9301C3782CC5E501">
    <w:name w:val="961FA4AA363447ED9301C3782CC5E501"/>
  </w:style>
  <w:style w:type="paragraph" w:customStyle="1" w:styleId="DA50D3BF8EF84A43B9839FEC81B339C1">
    <w:name w:val="DA50D3BF8EF84A43B9839FEC81B339C1"/>
  </w:style>
  <w:style w:type="paragraph" w:customStyle="1" w:styleId="00721841540A4FEE9DB0342C214D265E">
    <w:name w:val="00721841540A4FEE9DB0342C214D265E"/>
  </w:style>
  <w:style w:type="paragraph" w:customStyle="1" w:styleId="799549D383DF4A6BA7D36F8809B1ACB4">
    <w:name w:val="799549D383DF4A6BA7D36F8809B1ACB4"/>
  </w:style>
  <w:style w:type="paragraph" w:customStyle="1" w:styleId="EFAA23CA50D847319D1A2BF2A28F6A5E">
    <w:name w:val="EFAA23CA50D847319D1A2BF2A28F6A5E"/>
  </w:style>
  <w:style w:type="paragraph" w:customStyle="1" w:styleId="D3A4A62AA7F14435B808756DBEB2029F">
    <w:name w:val="D3A4A62AA7F14435B808756DBEB2029F"/>
  </w:style>
  <w:style w:type="paragraph" w:customStyle="1" w:styleId="0C62FF673F68426FB0E5396EB7219E3C">
    <w:name w:val="0C62FF673F68426FB0E5396EB7219E3C"/>
  </w:style>
  <w:style w:type="paragraph" w:customStyle="1" w:styleId="1565415B921C4F5E8182711CDDC7D880">
    <w:name w:val="1565415B921C4F5E8182711CDDC7D880"/>
  </w:style>
  <w:style w:type="paragraph" w:customStyle="1" w:styleId="2099EB49952F4E74BC41C4A596CF1801">
    <w:name w:val="2099EB49952F4E74BC41C4A596CF1801"/>
  </w:style>
  <w:style w:type="paragraph" w:customStyle="1" w:styleId="1A904C9BCE0C4CF5BDD84E6FA536659D">
    <w:name w:val="1A904C9BCE0C4CF5BDD84E6FA536659D"/>
  </w:style>
  <w:style w:type="paragraph" w:customStyle="1" w:styleId="7A7085BD0ECC49BE8D0FF1079E618CD9">
    <w:name w:val="7A7085BD0ECC49BE8D0FF1079E618CD9"/>
  </w:style>
  <w:style w:type="character" w:styleId="Textedelespacerserv">
    <w:name w:val="Placeholder Text"/>
    <w:basedOn w:val="Policepardfaut"/>
    <w:uiPriority w:val="99"/>
    <w:semiHidden/>
    <w:rPr>
      <w:rFonts w:ascii="Calibri" w:hAnsi="Calibri" w:cs="Calibri"/>
      <w:color w:val="808080"/>
    </w:rPr>
  </w:style>
  <w:style w:type="paragraph" w:customStyle="1" w:styleId="BDBDB89BE4D947548D89CBDCBC08ECCF">
    <w:name w:val="BDBDB89BE4D947548D89CBDCBC08EC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F20A6BB-E9D6-4934-92FD-5F06F2250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C.V. Sphères bleues</Template>
  <TotalTime>0</TotalTime>
  <Pages>3</Pages>
  <Words>564</Words>
  <Characters>3104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2022-09-07T13:20:00Z</dcterms:created>
  <dcterms:modified xsi:type="dcterms:W3CDTF">2022-09-07T13:20:00Z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