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90" w:type="dxa"/>
        <w:tblLayout w:type="fixed"/>
        <w:tblCellMar>
          <w:left w:w="115" w:type="dxa"/>
          <w:right w:w="115" w:type="dxa"/>
        </w:tblCellMar>
        <w:tblLook w:val="04A0" w:firstRow="1" w:lastRow="0" w:firstColumn="1" w:lastColumn="0" w:noHBand="0" w:noVBand="1"/>
      </w:tblPr>
      <w:tblGrid>
        <w:gridCol w:w="3600"/>
        <w:gridCol w:w="720"/>
        <w:gridCol w:w="6470"/>
      </w:tblGrid>
      <w:tr w:rsidR="00DB7E49" w14:paraId="7B80D4F2" w14:textId="77777777" w:rsidTr="00D828B0">
        <w:trPr>
          <w:trHeight w:val="4410"/>
        </w:trPr>
        <w:tc>
          <w:tcPr>
            <w:tcW w:w="3600" w:type="dxa"/>
          </w:tcPr>
          <w:p w14:paraId="475CDED7" w14:textId="77777777" w:rsidR="00DB7E49" w:rsidRPr="00DB7E49" w:rsidRDefault="00DB7E49" w:rsidP="00DB7E49"/>
          <w:p w14:paraId="50DDB5D9" w14:textId="77777777" w:rsidR="00DB7E49" w:rsidRDefault="00DB7E49" w:rsidP="00DB7E49">
            <w:pPr>
              <w:pStyle w:val="Heading3"/>
              <w:rPr>
                <w:b w:val="0"/>
              </w:rPr>
            </w:pPr>
          </w:p>
          <w:p w14:paraId="6E834383" w14:textId="77777777" w:rsidR="00DB7E49" w:rsidRDefault="00DB7E49" w:rsidP="00DB7E49"/>
          <w:p w14:paraId="746A63D8" w14:textId="77777777" w:rsidR="00DB7E49" w:rsidRDefault="00DB7E49" w:rsidP="00DB7E49"/>
          <w:p w14:paraId="03A236ED" w14:textId="6289E567" w:rsidR="00DB7E49" w:rsidRDefault="0012430C" w:rsidP="00DB7E49">
            <w:r>
              <w:rPr>
                <w:noProof/>
              </w:rPr>
              <w:drawing>
                <wp:inline distT="0" distB="0" distL="0" distR="0" wp14:anchorId="5F3287D1" wp14:editId="0AD83B3C">
                  <wp:extent cx="2139950" cy="1605597"/>
                  <wp:effectExtent l="635" t="0" r="0" b="0"/>
                  <wp:docPr id="1009472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flipV="1">
                            <a:off x="0" y="0"/>
                            <a:ext cx="2149488" cy="1612753"/>
                          </a:xfrm>
                          <a:prstGeom prst="rect">
                            <a:avLst/>
                          </a:prstGeom>
                          <a:noFill/>
                          <a:ln>
                            <a:noFill/>
                          </a:ln>
                        </pic:spPr>
                      </pic:pic>
                    </a:graphicData>
                  </a:graphic>
                </wp:inline>
              </w:drawing>
            </w:r>
          </w:p>
          <w:p w14:paraId="09C35D50" w14:textId="77777777" w:rsidR="00DB7E49" w:rsidRDefault="00DB7E49" w:rsidP="00DB7E49"/>
          <w:p w14:paraId="646675E7" w14:textId="77777777" w:rsidR="00DB7E49" w:rsidRDefault="00DB7E49" w:rsidP="00DB7E49"/>
          <w:p w14:paraId="4CAC979D" w14:textId="77777777" w:rsidR="00DB7E49" w:rsidRDefault="00DB7E49" w:rsidP="00DB7E49"/>
          <w:p w14:paraId="24E51A96" w14:textId="7272499F" w:rsidR="00DB7E49" w:rsidRDefault="00DB7E49" w:rsidP="00DB7E49"/>
          <w:p w14:paraId="322DB998" w14:textId="77777777" w:rsidR="00DB7E49" w:rsidRDefault="00DB7E49" w:rsidP="00DB7E49"/>
          <w:p w14:paraId="6D9BA38D" w14:textId="77777777" w:rsidR="00DB7E49" w:rsidRDefault="00DB7E49" w:rsidP="00DB7E49"/>
          <w:p w14:paraId="1AB9A1EF" w14:textId="77777777" w:rsidR="00DB7E49" w:rsidRDefault="00DB7E49" w:rsidP="00DB7E49"/>
          <w:p w14:paraId="57C14390" w14:textId="23F20A04" w:rsidR="00DB7E49" w:rsidRDefault="00DB7E49" w:rsidP="00DB7E49"/>
          <w:p w14:paraId="27DD7B28" w14:textId="77777777" w:rsidR="00DB7E49" w:rsidRDefault="00DB7E49" w:rsidP="00DB7E49"/>
          <w:p w14:paraId="50D24F0A" w14:textId="77777777" w:rsidR="00DB7E49" w:rsidRDefault="00DB7E49" w:rsidP="00DB7E49"/>
          <w:p w14:paraId="3BD3060F" w14:textId="77777777" w:rsidR="00DB7E49" w:rsidRDefault="00DB7E49" w:rsidP="00DB7E49"/>
          <w:p w14:paraId="6BA130F7" w14:textId="77777777" w:rsidR="00DB7E49" w:rsidRDefault="00DB7E49" w:rsidP="00DB7E49"/>
          <w:p w14:paraId="39E0B42D" w14:textId="77777777" w:rsidR="00DB7E49" w:rsidRDefault="00DB7E49" w:rsidP="00DB7E49"/>
          <w:p w14:paraId="7BF3F087" w14:textId="77777777" w:rsidR="00DB7E49" w:rsidRDefault="00DB7E49" w:rsidP="00DB7E49"/>
          <w:p w14:paraId="609F1640" w14:textId="77777777" w:rsidR="00DB7E49" w:rsidRDefault="00DB7E49" w:rsidP="00DB7E49"/>
          <w:p w14:paraId="05428792" w14:textId="77777777" w:rsidR="00DB7E49" w:rsidRDefault="00DB7E49" w:rsidP="00DB7E49"/>
          <w:p w14:paraId="0E0E5978" w14:textId="77777777" w:rsidR="00DB7E49" w:rsidRDefault="00DB7E49" w:rsidP="00DB7E49"/>
          <w:p w14:paraId="0AD49BF7" w14:textId="77777777" w:rsidR="00DB7E49" w:rsidRDefault="00DB7E49" w:rsidP="00DB7E49"/>
          <w:p w14:paraId="7A434A11" w14:textId="77777777" w:rsidR="00DB7E49" w:rsidRDefault="00DB7E49" w:rsidP="00DB7E49"/>
          <w:p w14:paraId="22B25D89" w14:textId="77777777" w:rsidR="00DB7E49" w:rsidRDefault="00DB7E49" w:rsidP="00DB7E49"/>
          <w:p w14:paraId="355F64E6" w14:textId="77777777" w:rsidR="00DB7E49" w:rsidRDefault="00DB7E49" w:rsidP="00DB7E49"/>
          <w:p w14:paraId="6F7C82D9" w14:textId="77777777" w:rsidR="00DB7E49" w:rsidRDefault="00DB7E49" w:rsidP="00DB7E49"/>
          <w:p w14:paraId="2C14F06B" w14:textId="77777777" w:rsidR="00DB7E49" w:rsidRDefault="00DB7E49" w:rsidP="00DB7E49"/>
          <w:p w14:paraId="5E5A12BB" w14:textId="77777777" w:rsidR="00DB7E49" w:rsidRDefault="00DB7E49" w:rsidP="00DB7E49"/>
          <w:p w14:paraId="0C78BE99" w14:textId="77777777" w:rsidR="00DB7E49" w:rsidRDefault="00DB7E49" w:rsidP="00DB7E49"/>
          <w:p w14:paraId="7002B2C0" w14:textId="77777777" w:rsidR="00DB7E49" w:rsidRDefault="00DB7E49" w:rsidP="00DB7E49"/>
          <w:p w14:paraId="68EA638F" w14:textId="77777777" w:rsidR="00DB7E49" w:rsidRDefault="00DB7E49" w:rsidP="00DB7E49"/>
          <w:p w14:paraId="55A0B90B" w14:textId="77777777" w:rsidR="00DB7E49" w:rsidRDefault="00DB7E49" w:rsidP="00DB7E49"/>
          <w:p w14:paraId="04DA12D7" w14:textId="77777777" w:rsidR="00DB7E49" w:rsidRDefault="00DB7E49" w:rsidP="00DB7E49"/>
          <w:p w14:paraId="5F43848B" w14:textId="77777777" w:rsidR="00DB7E49" w:rsidRPr="00DB7E49" w:rsidRDefault="00DB7E49" w:rsidP="00DB7E49"/>
          <w:sdt>
            <w:sdtPr>
              <w:id w:val="-299926707"/>
              <w:placeholder>
                <w:docPart w:val="803B8A21E31748D783A8AA346540A81D"/>
              </w:placeholder>
              <w:temporary/>
              <w:showingPlcHdr/>
              <w15:appearance w15:val="hidden"/>
            </w:sdtPr>
            <w:sdtContent>
              <w:p w14:paraId="64961435" w14:textId="77777777" w:rsidR="00DB7E49" w:rsidRPr="00DB7E49" w:rsidRDefault="00DB7E49" w:rsidP="00DB7E49">
                <w:r w:rsidRPr="00DB7E49">
                  <w:t>PHONE:</w:t>
                </w:r>
              </w:p>
            </w:sdtContent>
          </w:sdt>
          <w:p w14:paraId="6C920EF1" w14:textId="7109163F" w:rsidR="00DB7E49" w:rsidRPr="00DB7E49" w:rsidRDefault="00DB7E49" w:rsidP="00DB7E49">
            <w:r>
              <w:t>959-234-6550</w:t>
            </w:r>
          </w:p>
          <w:p w14:paraId="1B01A6AA" w14:textId="5D7D2657" w:rsidR="00DB7E49" w:rsidRPr="00DB7E49" w:rsidRDefault="00DB7E49" w:rsidP="00DB7E49"/>
          <w:p w14:paraId="29639A8E" w14:textId="77777777" w:rsidR="00DB7E49" w:rsidRPr="00DB7E49" w:rsidRDefault="00DB7E49" w:rsidP="00DB7E49"/>
          <w:sdt>
            <w:sdtPr>
              <w:id w:val="-412552981"/>
              <w:placeholder>
                <w:docPart w:val="9DAD4EF28E6343D5A7AC7D4ECBFA2D74"/>
              </w:placeholder>
              <w:temporary/>
              <w:showingPlcHdr/>
              <w15:appearance w15:val="hidden"/>
            </w:sdtPr>
            <w:sdtContent>
              <w:p w14:paraId="6D2D0868" w14:textId="77777777" w:rsidR="00DB7E49" w:rsidRPr="00DB7E49" w:rsidRDefault="00DB7E49" w:rsidP="00DB7E49">
                <w:r w:rsidRPr="00DB7E49">
                  <w:t>EMAIL:</w:t>
                </w:r>
              </w:p>
            </w:sdtContent>
          </w:sdt>
          <w:p w14:paraId="73A88147" w14:textId="2DBFC111" w:rsidR="00DB7E49" w:rsidRPr="00DB7E49" w:rsidRDefault="00DB7E49" w:rsidP="00DB7E49">
            <w:pPr>
              <w:rPr>
                <w:rStyle w:val="Hyperlink"/>
              </w:rPr>
            </w:pPr>
            <w:r>
              <w:t>Soto.nene.1980@gmail.com</w:t>
            </w:r>
          </w:p>
          <w:sdt>
            <w:sdtPr>
              <w:rPr>
                <w:b w:val="0"/>
              </w:rPr>
              <w:id w:val="1747450973"/>
              <w:placeholder>
                <w:docPart w:val="B99710F27430461A942826411FBFF133"/>
              </w:placeholder>
              <w:temporary/>
              <w:showingPlcHdr/>
              <w15:appearance w15:val="hidden"/>
            </w:sdtPr>
            <w:sdtContent>
              <w:p w14:paraId="2274789B" w14:textId="77777777" w:rsidR="00DB7E49" w:rsidRPr="00DB7E49" w:rsidRDefault="00DB7E49" w:rsidP="00DB7E49">
                <w:pPr>
                  <w:pStyle w:val="Heading3"/>
                  <w:rPr>
                    <w:b w:val="0"/>
                  </w:rPr>
                </w:pPr>
                <w:r w:rsidRPr="00DB7E49">
                  <w:rPr>
                    <w:b w:val="0"/>
                  </w:rPr>
                  <w:t>Hobbies</w:t>
                </w:r>
              </w:p>
            </w:sdtContent>
          </w:sdt>
          <w:p w14:paraId="731C1A7D" w14:textId="77777777" w:rsidR="00DB7E49" w:rsidRDefault="00DB7E49" w:rsidP="00DB7E49">
            <w:r>
              <w:t xml:space="preserve">Learning and growing </w:t>
            </w:r>
          </w:p>
          <w:p w14:paraId="5867F547" w14:textId="456BA928" w:rsidR="00DB7E49" w:rsidRDefault="00DB7E49" w:rsidP="00DB7E49">
            <w:r>
              <w:t>Puzzles and solving problems</w:t>
            </w:r>
          </w:p>
        </w:tc>
        <w:tc>
          <w:tcPr>
            <w:tcW w:w="720" w:type="dxa"/>
          </w:tcPr>
          <w:p w14:paraId="273978CA" w14:textId="77777777" w:rsidR="00DB7E49" w:rsidRDefault="00DB7E49" w:rsidP="00DB7E49">
            <w:pPr>
              <w:tabs>
                <w:tab w:val="left" w:pos="990"/>
              </w:tabs>
            </w:pPr>
          </w:p>
        </w:tc>
        <w:tc>
          <w:tcPr>
            <w:tcW w:w="6470" w:type="dxa"/>
          </w:tcPr>
          <w:sdt>
            <w:sdtPr>
              <w:id w:val="1049110328"/>
              <w:placeholder>
                <w:docPart w:val="CFC50FB14ABA442D9CACB9AFEC0E9355"/>
              </w:placeholder>
              <w:temporary/>
              <w:showingPlcHdr/>
              <w15:appearance w15:val="hidden"/>
            </w:sdtPr>
            <w:sdtContent>
              <w:p w14:paraId="2812DABF" w14:textId="77777777" w:rsidR="00DB7E49" w:rsidRDefault="00DB7E49" w:rsidP="00DB7E49">
                <w:pPr>
                  <w:pStyle w:val="Heading2"/>
                </w:pPr>
                <w:r w:rsidRPr="00036450">
                  <w:t>EDUCATION</w:t>
                </w:r>
              </w:p>
            </w:sdtContent>
          </w:sdt>
          <w:p w14:paraId="765E969E" w14:textId="77777777" w:rsidR="00DB7E49" w:rsidRPr="00036450" w:rsidRDefault="00DB7E49" w:rsidP="00DB7E49">
            <w:pPr>
              <w:pStyle w:val="Heading4"/>
            </w:pPr>
            <w:r>
              <w:t>Quinnipiac University- Connecticut</w:t>
            </w:r>
          </w:p>
          <w:p w14:paraId="25C5254F" w14:textId="77777777" w:rsidR="00DB7E49" w:rsidRPr="00B359E4" w:rsidRDefault="00DB7E49" w:rsidP="00DB7E49">
            <w:pPr>
              <w:pStyle w:val="Date"/>
            </w:pPr>
            <w:r>
              <w:t>February 2017</w:t>
            </w:r>
            <w:r w:rsidRPr="00B359E4">
              <w:t xml:space="preserve"> </w:t>
            </w:r>
            <w:r>
              <w:t>–</w:t>
            </w:r>
            <w:r w:rsidRPr="00B359E4">
              <w:t xml:space="preserve"> </w:t>
            </w:r>
            <w:r>
              <w:t>February 2021</w:t>
            </w:r>
          </w:p>
          <w:p w14:paraId="17350F8F" w14:textId="77777777" w:rsidR="00DB7E49" w:rsidRDefault="00DB7E49" w:rsidP="00DB7E49">
            <w:r>
              <w:t>Sociology and human Behavior</w:t>
            </w:r>
          </w:p>
          <w:p w14:paraId="69A29BD7" w14:textId="77777777" w:rsidR="00DB7E49" w:rsidRDefault="00DB7E49" w:rsidP="00DB7E49"/>
          <w:p w14:paraId="1E417E78" w14:textId="77777777" w:rsidR="00DB7E49" w:rsidRPr="00B359E4" w:rsidRDefault="00DB7E49" w:rsidP="00DB7E49">
            <w:pPr>
              <w:pStyle w:val="Heading4"/>
            </w:pPr>
            <w:r>
              <w:t>Vocational Training</w:t>
            </w:r>
          </w:p>
          <w:p w14:paraId="519D82A1" w14:textId="77777777" w:rsidR="00DB7E49" w:rsidRPr="00B359E4" w:rsidRDefault="00DB7E49" w:rsidP="00DB7E49">
            <w:pPr>
              <w:pStyle w:val="Date"/>
            </w:pPr>
            <w:r>
              <w:t>April 2004</w:t>
            </w:r>
            <w:r w:rsidRPr="00B359E4">
              <w:t xml:space="preserve"> - </w:t>
            </w:r>
            <w:r>
              <w:t>2008</w:t>
            </w:r>
          </w:p>
          <w:p w14:paraId="22A94DCE" w14:textId="77777777" w:rsidR="00DB7E49" w:rsidRDefault="00DB7E49" w:rsidP="00DB7E49">
            <w:r>
              <w:t>Business Education</w:t>
            </w:r>
          </w:p>
          <w:sdt>
            <w:sdtPr>
              <w:id w:val="1001553383"/>
              <w:placeholder>
                <w:docPart w:val="042BDDF816C24670AE76138860434D20"/>
              </w:placeholder>
              <w:temporary/>
              <w:showingPlcHdr/>
              <w15:appearance w15:val="hidden"/>
            </w:sdtPr>
            <w:sdtContent>
              <w:p w14:paraId="541AA037" w14:textId="77777777" w:rsidR="00DB7E49" w:rsidRDefault="00DB7E49" w:rsidP="00DB7E49">
                <w:pPr>
                  <w:pStyle w:val="Heading2"/>
                </w:pPr>
                <w:r w:rsidRPr="00036450">
                  <w:t>WORK EXPERIENCE</w:t>
                </w:r>
              </w:p>
            </w:sdtContent>
          </w:sdt>
          <w:p w14:paraId="1C8149A8" w14:textId="77777777" w:rsidR="00DB7E49" w:rsidRDefault="00DB7E49" w:rsidP="00DB7E49">
            <w:pPr>
              <w:pStyle w:val="Heading4"/>
              <w:rPr>
                <w:bCs/>
              </w:rPr>
            </w:pPr>
            <w:r>
              <w:t xml:space="preserve">FHI </w:t>
            </w:r>
            <w:r w:rsidRPr="00036450">
              <w:t>Supervisor</w:t>
            </w:r>
          </w:p>
          <w:p w14:paraId="26F3662F" w14:textId="77777777" w:rsidR="00DB7E49" w:rsidRPr="00036450" w:rsidRDefault="00DB7E49" w:rsidP="00DB7E49">
            <w:pPr>
              <w:pStyle w:val="Date"/>
            </w:pPr>
            <w:r>
              <w:t>October</w:t>
            </w:r>
            <w:r w:rsidRPr="00036450">
              <w:t>–</w:t>
            </w:r>
            <w:r>
              <w:t>Present</w:t>
            </w:r>
          </w:p>
          <w:p w14:paraId="62A3DCBC" w14:textId="1888AC84" w:rsidR="00DB7E49" w:rsidRDefault="00DB7E49" w:rsidP="00DB7E49">
            <w:r>
              <w:t>Overseeing over 50 selectors and multiple coordinators. Monitor their performance and hold them accountable to policy and procedure. Following up on culture and morale. Direct associates to perform operations safely and efficiently. Accountable for successful completion of load assignments. Production hours and completion of tasks to fulfill the operation.</w:t>
            </w:r>
            <w:r>
              <w:rPr>
                <w:rFonts w:ascii="Roboto" w:hAnsi="Roboto"/>
                <w:color w:val="4A4A4A"/>
                <w:sz w:val="21"/>
                <w:szCs w:val="21"/>
              </w:rPr>
              <w:br/>
            </w:r>
          </w:p>
          <w:p w14:paraId="4357F2F6" w14:textId="2DB05DE3" w:rsidR="00DB7E49" w:rsidRPr="004D3011" w:rsidRDefault="00DB7E49" w:rsidP="00DB7E49">
            <w:pPr>
              <w:pStyle w:val="Heading4"/>
              <w:rPr>
                <w:bCs/>
              </w:rPr>
            </w:pPr>
            <w:r>
              <w:t>FHI Coordinator</w:t>
            </w:r>
            <w:r w:rsidRPr="004D3011">
              <w:t xml:space="preserve">  </w:t>
            </w:r>
          </w:p>
          <w:p w14:paraId="201098F7" w14:textId="347CEA57" w:rsidR="00DB7E49" w:rsidRPr="004D3011" w:rsidRDefault="00DB7E49" w:rsidP="00DB7E49">
            <w:pPr>
              <w:pStyle w:val="Date"/>
            </w:pPr>
            <w:r>
              <w:t>July</w:t>
            </w:r>
            <w:r w:rsidRPr="004D3011">
              <w:t>–</w:t>
            </w:r>
            <w:r>
              <w:t>October</w:t>
            </w:r>
          </w:p>
          <w:p w14:paraId="37C90E27" w14:textId="3BD3EEEF" w:rsidR="00DB7E49" w:rsidRPr="004D3011" w:rsidRDefault="00DB7E49" w:rsidP="00DB7E49">
            <w:r>
              <w:t>Overseeing over 25 selectors and pushed the work night in and night out. Account for associate performance Kronos time keeping and hiring and firing.</w:t>
            </w:r>
            <w:r w:rsidRPr="004D3011">
              <w:t xml:space="preserve"> </w:t>
            </w:r>
          </w:p>
          <w:p w14:paraId="3730C084" w14:textId="77777777" w:rsidR="00DB7E49" w:rsidRDefault="00DB7E49" w:rsidP="00DB7E49"/>
          <w:p w14:paraId="64565354" w14:textId="705B6D6C" w:rsidR="00DB7E49" w:rsidRPr="004D3011" w:rsidRDefault="00DB7E49" w:rsidP="00DB7E49">
            <w:pPr>
              <w:pStyle w:val="Heading4"/>
              <w:rPr>
                <w:bCs/>
              </w:rPr>
            </w:pPr>
            <w:r>
              <w:t>FHI</w:t>
            </w:r>
            <w:r w:rsidRPr="004D3011">
              <w:t xml:space="preserve"> Reclamation</w:t>
            </w:r>
            <w:r>
              <w:t xml:space="preserve"> Coordinator</w:t>
            </w:r>
          </w:p>
          <w:p w14:paraId="5EC7B360" w14:textId="35630CFB" w:rsidR="00DB7E49" w:rsidRPr="004D3011" w:rsidRDefault="00DB7E49" w:rsidP="00DB7E49">
            <w:pPr>
              <w:pStyle w:val="Date"/>
            </w:pPr>
            <w:r>
              <w:t>April 3023</w:t>
            </w:r>
            <w:r w:rsidRPr="004D3011">
              <w:t>–</w:t>
            </w:r>
            <w:r>
              <w:t>July 2023</w:t>
            </w:r>
          </w:p>
          <w:p w14:paraId="2E395F5D" w14:textId="015F2787" w:rsidR="00DB7E49" w:rsidRPr="004D3011" w:rsidRDefault="00DB7E49" w:rsidP="00DB7E49">
            <w:r>
              <w:t>Ran the whole reclamation 2</w:t>
            </w:r>
            <w:r w:rsidRPr="00704B99">
              <w:rPr>
                <w:vertAlign w:val="superscript"/>
              </w:rPr>
              <w:t>nd</w:t>
            </w:r>
            <w:r>
              <w:t xml:space="preserve"> shift and in charge of 10 associates removing debris off trucks and maintaining a clean inbound dock. Worked with ADUSA and YMS moving trailers around the yard on all pads.</w:t>
            </w:r>
          </w:p>
          <w:p w14:paraId="6A0C456E" w14:textId="77777777" w:rsidR="00DB7E49" w:rsidRDefault="00DB7E49" w:rsidP="00DB7E49"/>
          <w:sdt>
            <w:sdtPr>
              <w:id w:val="1669594239"/>
              <w:placeholder>
                <w:docPart w:val="AD38618DDE71425FBC622CD363CAADA2"/>
              </w:placeholder>
              <w:temporary/>
              <w:showingPlcHdr/>
              <w15:appearance w15:val="hidden"/>
            </w:sdtPr>
            <w:sdtContent>
              <w:p w14:paraId="73D07436" w14:textId="77777777" w:rsidR="00DB7E49" w:rsidRDefault="00DB7E49" w:rsidP="00DB7E49">
                <w:pPr>
                  <w:pStyle w:val="Heading2"/>
                </w:pPr>
                <w:r w:rsidRPr="00036450">
                  <w:rPr>
                    <w:rStyle w:val="Heading2Char"/>
                    <w:b/>
                    <w:bCs/>
                    <w:caps/>
                  </w:rPr>
                  <w:t>SKILLS</w:t>
                </w:r>
              </w:p>
            </w:sdtContent>
          </w:sdt>
          <w:p w14:paraId="24EFDAE6" w14:textId="77777777" w:rsidR="00DB7E49" w:rsidRDefault="00DB7E49" w:rsidP="00DB7E49">
            <w:pPr>
              <w:pStyle w:val="Subtitle"/>
              <w:rPr>
                <w:sz w:val="18"/>
                <w:szCs w:val="18"/>
              </w:rPr>
            </w:pPr>
            <w:r w:rsidRPr="003446EF">
              <w:rPr>
                <w:sz w:val="18"/>
                <w:szCs w:val="18"/>
              </w:rPr>
              <w:t>Kitchen Experience runnin</w:t>
            </w:r>
            <w:r>
              <w:rPr>
                <w:sz w:val="18"/>
                <w:szCs w:val="18"/>
              </w:rPr>
              <w:t>g teams making sure food is complete.</w:t>
            </w:r>
          </w:p>
          <w:p w14:paraId="11EC96A1" w14:textId="77777777" w:rsidR="00DB7E49" w:rsidRDefault="00DB7E49" w:rsidP="00DB7E49">
            <w:pPr>
              <w:pStyle w:val="Subtitle"/>
              <w:rPr>
                <w:sz w:val="18"/>
                <w:szCs w:val="18"/>
              </w:rPr>
            </w:pPr>
            <w:r>
              <w:rPr>
                <w:sz w:val="18"/>
                <w:szCs w:val="18"/>
              </w:rPr>
              <w:t>Communication skills</w:t>
            </w:r>
          </w:p>
          <w:p w14:paraId="5252B888" w14:textId="77777777" w:rsidR="00DB7E49" w:rsidRDefault="00DB7E49" w:rsidP="00DB7E49">
            <w:pPr>
              <w:pStyle w:val="Subtitle"/>
              <w:rPr>
                <w:sz w:val="18"/>
                <w:szCs w:val="18"/>
              </w:rPr>
            </w:pPr>
            <w:r>
              <w:rPr>
                <w:sz w:val="18"/>
                <w:szCs w:val="18"/>
              </w:rPr>
              <w:t xml:space="preserve">Fluent in Spanish </w:t>
            </w:r>
          </w:p>
          <w:p w14:paraId="7F287A3D" w14:textId="77777777" w:rsidR="00DB7E49" w:rsidRDefault="00DB7E49" w:rsidP="00DB7E49">
            <w:pPr>
              <w:pStyle w:val="Subtitle"/>
              <w:rPr>
                <w:sz w:val="18"/>
                <w:szCs w:val="18"/>
              </w:rPr>
            </w:pPr>
            <w:r>
              <w:rPr>
                <w:sz w:val="18"/>
                <w:szCs w:val="18"/>
              </w:rPr>
              <w:t>Social work Warehouse management YMS</w:t>
            </w:r>
          </w:p>
          <w:p w14:paraId="159AAA6C" w14:textId="77777777" w:rsidR="00DB7E49" w:rsidRDefault="00DB7E49" w:rsidP="00DB7E49">
            <w:pPr>
              <w:pStyle w:val="Subtitle"/>
              <w:rPr>
                <w:sz w:val="18"/>
                <w:szCs w:val="18"/>
              </w:rPr>
            </w:pPr>
            <w:r>
              <w:rPr>
                <w:sz w:val="18"/>
                <w:szCs w:val="18"/>
              </w:rPr>
              <w:t xml:space="preserve">Microsoft Office </w:t>
            </w:r>
          </w:p>
          <w:p w14:paraId="35823C90" w14:textId="77777777" w:rsidR="00DB7E49" w:rsidRDefault="00DB7E49" w:rsidP="00DB7E49">
            <w:pPr>
              <w:pStyle w:val="Subtitle"/>
              <w:rPr>
                <w:sz w:val="18"/>
                <w:szCs w:val="18"/>
              </w:rPr>
            </w:pPr>
            <w:r>
              <w:rPr>
                <w:sz w:val="18"/>
                <w:szCs w:val="18"/>
              </w:rPr>
              <w:t>Business management</w:t>
            </w:r>
          </w:p>
          <w:p w14:paraId="1B3EA026" w14:textId="77777777" w:rsidR="00DB7E49" w:rsidRDefault="00DB7E49" w:rsidP="00DB7E49">
            <w:pPr>
              <w:pStyle w:val="Subtitle"/>
              <w:rPr>
                <w:sz w:val="18"/>
                <w:szCs w:val="18"/>
              </w:rPr>
            </w:pPr>
            <w:r>
              <w:rPr>
                <w:sz w:val="18"/>
                <w:szCs w:val="18"/>
              </w:rPr>
              <w:t xml:space="preserve">Order picking </w:t>
            </w:r>
          </w:p>
          <w:p w14:paraId="387DA447" w14:textId="77777777" w:rsidR="00DB7E49" w:rsidRDefault="00DB7E49" w:rsidP="00DB7E49">
            <w:pPr>
              <w:pStyle w:val="Subtitle"/>
              <w:rPr>
                <w:sz w:val="18"/>
                <w:szCs w:val="18"/>
              </w:rPr>
            </w:pPr>
            <w:r>
              <w:rPr>
                <w:sz w:val="18"/>
                <w:szCs w:val="18"/>
              </w:rPr>
              <w:t xml:space="preserve">Accounting </w:t>
            </w:r>
          </w:p>
          <w:p w14:paraId="48C77E86" w14:textId="529E664F" w:rsidR="00DB7E49" w:rsidRDefault="00DB7E49" w:rsidP="00DB7E49">
            <w:pPr>
              <w:pStyle w:val="Subtitle"/>
              <w:rPr>
                <w:sz w:val="18"/>
                <w:szCs w:val="18"/>
              </w:rPr>
            </w:pPr>
            <w:r>
              <w:rPr>
                <w:sz w:val="18"/>
                <w:szCs w:val="18"/>
              </w:rPr>
              <w:t xml:space="preserve">Teaching and tutoring selectors </w:t>
            </w:r>
          </w:p>
          <w:p w14:paraId="06AC0865" w14:textId="77777777" w:rsidR="00DB7E49" w:rsidRDefault="00DB7E49" w:rsidP="00DB7E49"/>
          <w:p w14:paraId="4DB7803D" w14:textId="4DFB8E80" w:rsidR="00DB7E49" w:rsidRPr="003446EF" w:rsidRDefault="00DB7E49" w:rsidP="00DB7E49">
            <w:pPr>
              <w:rPr>
                <w:b/>
                <w:bCs/>
                <w:sz w:val="22"/>
              </w:rPr>
            </w:pPr>
            <w:r w:rsidRPr="003446EF">
              <w:rPr>
                <w:b/>
                <w:bCs/>
                <w:sz w:val="22"/>
              </w:rPr>
              <w:t xml:space="preserve">Certifications </w:t>
            </w:r>
          </w:p>
          <w:p w14:paraId="350E198B" w14:textId="77777777" w:rsidR="00DB7E49" w:rsidRDefault="00DB7E49" w:rsidP="00DB7E49"/>
          <w:p w14:paraId="2179FA41" w14:textId="77777777" w:rsidR="00DB7E49" w:rsidRDefault="00DB7E49" w:rsidP="00DB7E49">
            <w:r>
              <w:t xml:space="preserve">CPR </w:t>
            </w:r>
          </w:p>
          <w:p w14:paraId="683BB9D0" w14:textId="77777777" w:rsidR="00DB7E49" w:rsidRDefault="00DB7E49" w:rsidP="00DB7E49">
            <w:r>
              <w:t xml:space="preserve">Heimlich Maneuver </w:t>
            </w:r>
          </w:p>
          <w:p w14:paraId="0CD93BBE" w14:textId="77777777" w:rsidR="00DB7E49" w:rsidRDefault="00DB7E49" w:rsidP="00DB7E49">
            <w:r>
              <w:t>Business Education</w:t>
            </w:r>
          </w:p>
          <w:p w14:paraId="32843EE9" w14:textId="77777777" w:rsidR="00DB7E49" w:rsidRDefault="00DB7E49" w:rsidP="00DB7E49">
            <w:r>
              <w:t>All Power Equipment</w:t>
            </w:r>
          </w:p>
          <w:p w14:paraId="3D1A7E09" w14:textId="77777777" w:rsidR="00DB7E49" w:rsidRDefault="00DB7E49" w:rsidP="00DB7E49">
            <w:r>
              <w:t>Forklift</w:t>
            </w:r>
          </w:p>
          <w:p w14:paraId="2C18ECFD" w14:textId="77777777" w:rsidR="00DB7E49" w:rsidRDefault="00DB7E49" w:rsidP="00DB7E49">
            <w:r>
              <w:t>Double Pallet jack</w:t>
            </w:r>
          </w:p>
          <w:p w14:paraId="0DAEFB45" w14:textId="77777777" w:rsidR="00DB7E49" w:rsidRDefault="00DB7E49" w:rsidP="00DB7E49">
            <w:r>
              <w:t xml:space="preserve">Pacer </w:t>
            </w:r>
          </w:p>
          <w:p w14:paraId="5A1E0BE3" w14:textId="77777777" w:rsidR="00DB7E49" w:rsidRDefault="00DB7E49" w:rsidP="00DB7E49">
            <w:r>
              <w:t xml:space="preserve">Center Rider </w:t>
            </w:r>
          </w:p>
          <w:p w14:paraId="1FE0509A" w14:textId="2EFFCB3E" w:rsidR="00DB7E49" w:rsidRPr="003446EF" w:rsidRDefault="00DB7E49" w:rsidP="00DB7E49">
            <w:r>
              <w:t>Can certify associates</w:t>
            </w:r>
          </w:p>
        </w:tc>
      </w:tr>
      <w:tr w:rsidR="00DB7E49" w14:paraId="7CEB5525" w14:textId="77777777" w:rsidTr="002B69EF">
        <w:tc>
          <w:tcPr>
            <w:tcW w:w="3600" w:type="dxa"/>
          </w:tcPr>
          <w:p w14:paraId="223B4896" w14:textId="0224672B" w:rsidR="00DB7E49" w:rsidRPr="00DB7E49" w:rsidRDefault="00DB7E49" w:rsidP="00DB7E49"/>
          <w:p w14:paraId="28A97EB2" w14:textId="41019223" w:rsidR="00DB7E49" w:rsidRPr="00DB7E49" w:rsidRDefault="00DB7E49" w:rsidP="00DB7E49"/>
        </w:tc>
        <w:tc>
          <w:tcPr>
            <w:tcW w:w="720" w:type="dxa"/>
          </w:tcPr>
          <w:p w14:paraId="096E3308" w14:textId="77777777" w:rsidR="00DB7E49" w:rsidRDefault="00DB7E49" w:rsidP="00DB7E49">
            <w:pPr>
              <w:tabs>
                <w:tab w:val="left" w:pos="990"/>
              </w:tabs>
            </w:pPr>
          </w:p>
        </w:tc>
        <w:tc>
          <w:tcPr>
            <w:tcW w:w="6470" w:type="dxa"/>
          </w:tcPr>
          <w:p w14:paraId="379F7F81" w14:textId="6A1ADE2E" w:rsidR="00DB7E49" w:rsidRPr="004D3011" w:rsidRDefault="00DB7E49" w:rsidP="00DB7E49">
            <w:pPr>
              <w:rPr>
                <w:color w:val="FFFFFF" w:themeColor="background1"/>
              </w:rPr>
            </w:pPr>
          </w:p>
        </w:tc>
      </w:tr>
    </w:tbl>
    <w:p w14:paraId="6B2E721C" w14:textId="77777777" w:rsidR="00000000" w:rsidRDefault="00000000" w:rsidP="000C45FF">
      <w:pPr>
        <w:tabs>
          <w:tab w:val="left" w:pos="990"/>
        </w:tabs>
      </w:pPr>
    </w:p>
    <w:sectPr w:rsidR="0043117B" w:rsidSect="00947E50">
      <w:head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36E4E" w14:textId="77777777" w:rsidR="00947E50" w:rsidRDefault="00947E50" w:rsidP="000C45FF">
      <w:r>
        <w:separator/>
      </w:r>
    </w:p>
  </w:endnote>
  <w:endnote w:type="continuationSeparator" w:id="0">
    <w:p w14:paraId="65897391" w14:textId="77777777" w:rsidR="00947E50" w:rsidRDefault="00947E50"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33765" w14:textId="77777777" w:rsidR="00947E50" w:rsidRDefault="00947E50" w:rsidP="000C45FF">
      <w:r>
        <w:separator/>
      </w:r>
    </w:p>
  </w:footnote>
  <w:footnote w:type="continuationSeparator" w:id="0">
    <w:p w14:paraId="68AA2D30" w14:textId="77777777" w:rsidR="00947E50" w:rsidRDefault="00947E50"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33D0D" w14:textId="77777777" w:rsidR="000C45FF" w:rsidRDefault="000C45FF">
    <w:pPr>
      <w:pStyle w:val="Header"/>
    </w:pPr>
    <w:r>
      <w:rPr>
        <w:noProof/>
      </w:rPr>
      <w:drawing>
        <wp:anchor distT="0" distB="0" distL="114300" distR="114300" simplePos="0" relativeHeight="251658240" behindDoc="1" locked="0" layoutInCell="1" allowOverlap="1" wp14:anchorId="507454E5" wp14:editId="19E9AFDB">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C0B"/>
    <w:rsid w:val="00036450"/>
    <w:rsid w:val="00094499"/>
    <w:rsid w:val="000C45FF"/>
    <w:rsid w:val="000E3FD1"/>
    <w:rsid w:val="001047FE"/>
    <w:rsid w:val="00112054"/>
    <w:rsid w:val="0012430C"/>
    <w:rsid w:val="001317D8"/>
    <w:rsid w:val="001525E1"/>
    <w:rsid w:val="00180329"/>
    <w:rsid w:val="0019001F"/>
    <w:rsid w:val="001A74A5"/>
    <w:rsid w:val="001B2ABD"/>
    <w:rsid w:val="001E0391"/>
    <w:rsid w:val="001E1759"/>
    <w:rsid w:val="001F1ECC"/>
    <w:rsid w:val="002400EB"/>
    <w:rsid w:val="00256CF7"/>
    <w:rsid w:val="00281FD5"/>
    <w:rsid w:val="0030481B"/>
    <w:rsid w:val="003156FC"/>
    <w:rsid w:val="003254B5"/>
    <w:rsid w:val="003446EF"/>
    <w:rsid w:val="0037121F"/>
    <w:rsid w:val="003910D8"/>
    <w:rsid w:val="003A6B7D"/>
    <w:rsid w:val="003B06CA"/>
    <w:rsid w:val="004071FC"/>
    <w:rsid w:val="00445947"/>
    <w:rsid w:val="004813B3"/>
    <w:rsid w:val="00496591"/>
    <w:rsid w:val="004C63E4"/>
    <w:rsid w:val="004D3011"/>
    <w:rsid w:val="005262AC"/>
    <w:rsid w:val="005E39D5"/>
    <w:rsid w:val="00600670"/>
    <w:rsid w:val="0062123A"/>
    <w:rsid w:val="00646E75"/>
    <w:rsid w:val="006771D0"/>
    <w:rsid w:val="00704B99"/>
    <w:rsid w:val="00715FCB"/>
    <w:rsid w:val="00743101"/>
    <w:rsid w:val="00764C9F"/>
    <w:rsid w:val="007775E1"/>
    <w:rsid w:val="007867A0"/>
    <w:rsid w:val="00791D61"/>
    <w:rsid w:val="007927F5"/>
    <w:rsid w:val="00802CA0"/>
    <w:rsid w:val="00810532"/>
    <w:rsid w:val="009260CD"/>
    <w:rsid w:val="00940A66"/>
    <w:rsid w:val="00947E50"/>
    <w:rsid w:val="00952C25"/>
    <w:rsid w:val="00A2118D"/>
    <w:rsid w:val="00AD0A50"/>
    <w:rsid w:val="00AD76E2"/>
    <w:rsid w:val="00B20152"/>
    <w:rsid w:val="00B359E4"/>
    <w:rsid w:val="00B44C0B"/>
    <w:rsid w:val="00B57D98"/>
    <w:rsid w:val="00B70850"/>
    <w:rsid w:val="00C066B6"/>
    <w:rsid w:val="00C37BA1"/>
    <w:rsid w:val="00C4674C"/>
    <w:rsid w:val="00C506CF"/>
    <w:rsid w:val="00C72BED"/>
    <w:rsid w:val="00C9578B"/>
    <w:rsid w:val="00CB0055"/>
    <w:rsid w:val="00D2522B"/>
    <w:rsid w:val="00D422DE"/>
    <w:rsid w:val="00D5459D"/>
    <w:rsid w:val="00DA1F4D"/>
    <w:rsid w:val="00DB7E49"/>
    <w:rsid w:val="00DD172A"/>
    <w:rsid w:val="00E25A26"/>
    <w:rsid w:val="00E4381A"/>
    <w:rsid w:val="00E55D74"/>
    <w:rsid w:val="00F60274"/>
    <w:rsid w:val="00F77FB9"/>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866EF4"/>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940A66"/>
    <w:pPr>
      <w:keepNext/>
      <w:keepLines/>
      <w:spacing w:before="240" w:after="120"/>
      <w:outlineLvl w:val="2"/>
    </w:pPr>
    <w:rPr>
      <w:rFonts w:asciiTheme="majorHAnsi" w:eastAsiaTheme="majorEastAsia" w:hAnsiTheme="majorHAnsi" w:cstheme="majorBidi"/>
      <w:b/>
      <w:caps/>
      <w:color w:val="548AB7" w:themeColor="accent1" w:themeShade="BF"/>
      <w:sz w:val="28"/>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940A66"/>
    <w:rPr>
      <w:rFonts w:asciiTheme="majorHAnsi" w:eastAsiaTheme="majorEastAsia" w:hAnsiTheme="majorHAnsi" w:cstheme="majorBidi"/>
      <w:b/>
      <w:caps/>
      <w:color w:val="548AB7" w:themeColor="accent1" w:themeShade="BF"/>
      <w:sz w:val="28"/>
    </w:rPr>
  </w:style>
  <w:style w:type="character" w:customStyle="1" w:styleId="Heading4Char">
    <w:name w:val="Heading 4 Char"/>
    <w:basedOn w:val="DefaultParagraphFont"/>
    <w:link w:val="Heading4"/>
    <w:uiPriority w:val="9"/>
    <w:rsid w:val="00B359E4"/>
    <w:rPr>
      <w:b/>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vin.soto\AppData\Roaming\Microsoft\Templates\Bold%20modern%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03B8A21E31748D783A8AA346540A81D"/>
        <w:category>
          <w:name w:val="General"/>
          <w:gallery w:val="placeholder"/>
        </w:category>
        <w:types>
          <w:type w:val="bbPlcHdr"/>
        </w:types>
        <w:behaviors>
          <w:behavior w:val="content"/>
        </w:behaviors>
        <w:guid w:val="{409600C5-B7B7-48CD-8CBE-EB84B2242064}"/>
      </w:docPartPr>
      <w:docPartBody>
        <w:p w:rsidR="00000000" w:rsidRDefault="004F3CFA" w:rsidP="004F3CFA">
          <w:pPr>
            <w:pStyle w:val="803B8A21E31748D783A8AA346540A81D"/>
          </w:pPr>
          <w:r w:rsidRPr="004D3011">
            <w:t>PHONE:</w:t>
          </w:r>
        </w:p>
      </w:docPartBody>
    </w:docPart>
    <w:docPart>
      <w:docPartPr>
        <w:name w:val="9DAD4EF28E6343D5A7AC7D4ECBFA2D74"/>
        <w:category>
          <w:name w:val="General"/>
          <w:gallery w:val="placeholder"/>
        </w:category>
        <w:types>
          <w:type w:val="bbPlcHdr"/>
        </w:types>
        <w:behaviors>
          <w:behavior w:val="content"/>
        </w:behaviors>
        <w:guid w:val="{C26DAB38-BB79-4857-8AC7-48EF2A58BBEF}"/>
      </w:docPartPr>
      <w:docPartBody>
        <w:p w:rsidR="00000000" w:rsidRDefault="004F3CFA" w:rsidP="004F3CFA">
          <w:pPr>
            <w:pStyle w:val="9DAD4EF28E6343D5A7AC7D4ECBFA2D74"/>
          </w:pPr>
          <w:r w:rsidRPr="004D3011">
            <w:t>EMAIL:</w:t>
          </w:r>
        </w:p>
      </w:docPartBody>
    </w:docPart>
    <w:docPart>
      <w:docPartPr>
        <w:name w:val="B99710F27430461A942826411FBFF133"/>
        <w:category>
          <w:name w:val="General"/>
          <w:gallery w:val="placeholder"/>
        </w:category>
        <w:types>
          <w:type w:val="bbPlcHdr"/>
        </w:types>
        <w:behaviors>
          <w:behavior w:val="content"/>
        </w:behaviors>
        <w:guid w:val="{0EC655B8-3B32-47CF-AF1C-06EA3395F75E}"/>
      </w:docPartPr>
      <w:docPartBody>
        <w:p w:rsidR="00000000" w:rsidRDefault="004F3CFA" w:rsidP="004F3CFA">
          <w:pPr>
            <w:pStyle w:val="B99710F27430461A942826411FBFF133"/>
          </w:pPr>
          <w:r w:rsidRPr="00CB0055">
            <w:t>Hobbies</w:t>
          </w:r>
        </w:p>
      </w:docPartBody>
    </w:docPart>
    <w:docPart>
      <w:docPartPr>
        <w:name w:val="CFC50FB14ABA442D9CACB9AFEC0E9355"/>
        <w:category>
          <w:name w:val="General"/>
          <w:gallery w:val="placeholder"/>
        </w:category>
        <w:types>
          <w:type w:val="bbPlcHdr"/>
        </w:types>
        <w:behaviors>
          <w:behavior w:val="content"/>
        </w:behaviors>
        <w:guid w:val="{BB143CFB-5A37-4130-96E4-B29C852F689F}"/>
      </w:docPartPr>
      <w:docPartBody>
        <w:p w:rsidR="00000000" w:rsidRDefault="004F3CFA" w:rsidP="004F3CFA">
          <w:pPr>
            <w:pStyle w:val="CFC50FB14ABA442D9CACB9AFEC0E9355"/>
          </w:pPr>
          <w:r w:rsidRPr="00036450">
            <w:t>EDUCATION</w:t>
          </w:r>
        </w:p>
      </w:docPartBody>
    </w:docPart>
    <w:docPart>
      <w:docPartPr>
        <w:name w:val="042BDDF816C24670AE76138860434D20"/>
        <w:category>
          <w:name w:val="General"/>
          <w:gallery w:val="placeholder"/>
        </w:category>
        <w:types>
          <w:type w:val="bbPlcHdr"/>
        </w:types>
        <w:behaviors>
          <w:behavior w:val="content"/>
        </w:behaviors>
        <w:guid w:val="{B618BD48-183F-44E4-8463-4AF5F60297C1}"/>
      </w:docPartPr>
      <w:docPartBody>
        <w:p w:rsidR="00000000" w:rsidRDefault="004F3CFA" w:rsidP="004F3CFA">
          <w:pPr>
            <w:pStyle w:val="042BDDF816C24670AE76138860434D20"/>
          </w:pPr>
          <w:r w:rsidRPr="00036450">
            <w:t>WORK EXPERIENCE</w:t>
          </w:r>
        </w:p>
      </w:docPartBody>
    </w:docPart>
    <w:docPart>
      <w:docPartPr>
        <w:name w:val="AD38618DDE71425FBC622CD363CAADA2"/>
        <w:category>
          <w:name w:val="General"/>
          <w:gallery w:val="placeholder"/>
        </w:category>
        <w:types>
          <w:type w:val="bbPlcHdr"/>
        </w:types>
        <w:behaviors>
          <w:behavior w:val="content"/>
        </w:behaviors>
        <w:guid w:val="{1FBCCD1D-F0C9-453F-94BD-0F3872B386DA}"/>
      </w:docPartPr>
      <w:docPartBody>
        <w:p w:rsidR="00000000" w:rsidRDefault="004F3CFA" w:rsidP="004F3CFA">
          <w:pPr>
            <w:pStyle w:val="AD38618DDE71425FBC622CD363CAADA2"/>
          </w:pPr>
          <w:r w:rsidRPr="00036450">
            <w:rPr>
              <w:rStyle w:val="Heading2Char"/>
            </w:rPr>
            <w:t>SKILLS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CFA"/>
    <w:rsid w:val="004F3CFA"/>
    <w:rsid w:val="00851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rsid w:val="004F3CFA"/>
    <w:pPr>
      <w:keepNext/>
      <w:keepLines/>
      <w:pBdr>
        <w:bottom w:val="single" w:sz="8" w:space="1" w:color="156082" w:themeColor="accent1"/>
      </w:pBdr>
      <w:spacing w:before="240" w:after="120" w:line="240" w:lineRule="auto"/>
      <w:outlineLvl w:val="1"/>
    </w:pPr>
    <w:rPr>
      <w:rFonts w:asciiTheme="majorHAnsi" w:eastAsiaTheme="majorEastAsia" w:hAnsiTheme="majorHAnsi" w:cstheme="majorBidi"/>
      <w:b/>
      <w:bCs/>
      <w:caps/>
      <w:kern w:val="0"/>
      <w:sz w:val="22"/>
      <w:szCs w:val="26"/>
      <w:lang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42B951D9D9D47CD97E1AAA5005EE237">
    <w:name w:val="D42B951D9D9D47CD97E1AAA5005EE237"/>
  </w:style>
  <w:style w:type="paragraph" w:customStyle="1" w:styleId="D76CCF6105994099915BDFAC78507C30">
    <w:name w:val="D76CCF6105994099915BDFAC78507C30"/>
  </w:style>
  <w:style w:type="paragraph" w:customStyle="1" w:styleId="2068F5A1FE1D4A0490A3FEB1033191DB">
    <w:name w:val="2068F5A1FE1D4A0490A3FEB1033191DB"/>
  </w:style>
  <w:style w:type="paragraph" w:customStyle="1" w:styleId="51D329911FAE47A59B59393611106EE7">
    <w:name w:val="51D329911FAE47A59B59393611106EE7"/>
  </w:style>
  <w:style w:type="paragraph" w:customStyle="1" w:styleId="5DF92D784DA84920B21F075501773849">
    <w:name w:val="5DF92D784DA84920B21F075501773849"/>
  </w:style>
  <w:style w:type="paragraph" w:customStyle="1" w:styleId="516B70D3D5A747C983D86AB0CBCFEA89">
    <w:name w:val="516B70D3D5A747C983D86AB0CBCFEA89"/>
  </w:style>
  <w:style w:type="paragraph" w:customStyle="1" w:styleId="40EB6C02EF7E41E6A736B8F03A43FBAF">
    <w:name w:val="40EB6C02EF7E41E6A736B8F03A43FBAF"/>
  </w:style>
  <w:style w:type="paragraph" w:customStyle="1" w:styleId="551B8AA5E2814F8A84BC42EEFC2C6578">
    <w:name w:val="551B8AA5E2814F8A84BC42EEFC2C6578"/>
  </w:style>
  <w:style w:type="paragraph" w:customStyle="1" w:styleId="5CB4AE912C944509BBD19CB6FDF908E8">
    <w:name w:val="5CB4AE912C944509BBD19CB6FDF908E8"/>
  </w:style>
  <w:style w:type="paragraph" w:customStyle="1" w:styleId="0813FA42306F41D284EAAC7666FDC511">
    <w:name w:val="0813FA42306F41D284EAAC7666FDC511"/>
  </w:style>
  <w:style w:type="character" w:styleId="Hyperlink">
    <w:name w:val="Hyperlink"/>
    <w:basedOn w:val="DefaultParagraphFont"/>
    <w:uiPriority w:val="99"/>
    <w:unhideWhenUsed/>
    <w:rsid w:val="004F3CFA"/>
    <w:rPr>
      <w:color w:val="BF4E14" w:themeColor="accent2" w:themeShade="BF"/>
      <w:u w:val="single"/>
    </w:rPr>
  </w:style>
  <w:style w:type="paragraph" w:customStyle="1" w:styleId="616E24E05BB54E1088E28C967704E2E6">
    <w:name w:val="616E24E05BB54E1088E28C967704E2E6"/>
  </w:style>
  <w:style w:type="paragraph" w:customStyle="1" w:styleId="3C5A8A75C7704E08B9553DDFCB8930CE">
    <w:name w:val="3C5A8A75C7704E08B9553DDFCB8930CE"/>
  </w:style>
  <w:style w:type="paragraph" w:customStyle="1" w:styleId="1ED9A1EAAE504A3AB0A5B5CD864E67EB">
    <w:name w:val="1ED9A1EAAE504A3AB0A5B5CD864E67EB"/>
  </w:style>
  <w:style w:type="paragraph" w:customStyle="1" w:styleId="59D3D4C342F7436C9FF23C57FB7AF033">
    <w:name w:val="59D3D4C342F7436C9FF23C57FB7AF033"/>
  </w:style>
  <w:style w:type="paragraph" w:customStyle="1" w:styleId="22D4F18239424D7FA64515FF1E02F4AD">
    <w:name w:val="22D4F18239424D7FA64515FF1E02F4AD"/>
  </w:style>
  <w:style w:type="paragraph" w:customStyle="1" w:styleId="3F5A03D8FC4B49AC8D9DFC6E6DD94A6E">
    <w:name w:val="3F5A03D8FC4B49AC8D9DFC6E6DD94A6E"/>
  </w:style>
  <w:style w:type="paragraph" w:customStyle="1" w:styleId="45F5D691070F4C3B85EAE0F4D5FD4F20">
    <w:name w:val="45F5D691070F4C3B85EAE0F4D5FD4F20"/>
  </w:style>
  <w:style w:type="paragraph" w:customStyle="1" w:styleId="8CE9C35655024748BBB3C661D2B4BB40">
    <w:name w:val="8CE9C35655024748BBB3C661D2B4BB40"/>
  </w:style>
  <w:style w:type="paragraph" w:customStyle="1" w:styleId="7FBB93475A8A42C586644CBDD78A9209">
    <w:name w:val="7FBB93475A8A42C586644CBDD78A9209"/>
  </w:style>
  <w:style w:type="paragraph" w:customStyle="1" w:styleId="B9A7F77DD0A24FF4AFF30968D690662F">
    <w:name w:val="B9A7F77DD0A24FF4AFF30968D690662F"/>
  </w:style>
  <w:style w:type="paragraph" w:customStyle="1" w:styleId="7672AC46A34443118DA20967D55A1771">
    <w:name w:val="7672AC46A34443118DA20967D55A1771"/>
  </w:style>
  <w:style w:type="paragraph" w:customStyle="1" w:styleId="7C73118FB1B441698FC7312C93C8A60B">
    <w:name w:val="7C73118FB1B441698FC7312C93C8A60B"/>
  </w:style>
  <w:style w:type="paragraph" w:customStyle="1" w:styleId="B043D097DAC6413CB5C81D0E1C6DC897">
    <w:name w:val="B043D097DAC6413CB5C81D0E1C6DC897"/>
  </w:style>
  <w:style w:type="paragraph" w:customStyle="1" w:styleId="FF2854B4A00B4F619505940F2E2BAFCE">
    <w:name w:val="FF2854B4A00B4F619505940F2E2BAFCE"/>
  </w:style>
  <w:style w:type="paragraph" w:customStyle="1" w:styleId="80505603F3B94FF48E2B2546F2451B64">
    <w:name w:val="80505603F3B94FF48E2B2546F2451B64"/>
  </w:style>
  <w:style w:type="paragraph" w:customStyle="1" w:styleId="BBCA5169F1D047D9A9EE5BE62F60B389">
    <w:name w:val="BBCA5169F1D047D9A9EE5BE62F60B389"/>
  </w:style>
  <w:style w:type="paragraph" w:customStyle="1" w:styleId="5ABAEB5B6D1248A287CE7767D72E3DB7">
    <w:name w:val="5ABAEB5B6D1248A287CE7767D72E3DB7"/>
  </w:style>
  <w:style w:type="paragraph" w:customStyle="1" w:styleId="962AACB666894042BB967D12E5B99DBC">
    <w:name w:val="962AACB666894042BB967D12E5B99DBC"/>
  </w:style>
  <w:style w:type="paragraph" w:customStyle="1" w:styleId="53D7FC0698804E2F94C662434714ED36">
    <w:name w:val="53D7FC0698804E2F94C662434714ED36"/>
  </w:style>
  <w:style w:type="paragraph" w:customStyle="1" w:styleId="711D0FEAF77D4E2DBF65D0F4F4D47F42">
    <w:name w:val="711D0FEAF77D4E2DBF65D0F4F4D47F42"/>
  </w:style>
  <w:style w:type="paragraph" w:customStyle="1" w:styleId="F6628277F277422381C98199473D9FCA">
    <w:name w:val="F6628277F277422381C98199473D9FCA"/>
  </w:style>
  <w:style w:type="paragraph" w:customStyle="1" w:styleId="31CF76FEA24F41C388329FFEC71A6DF9">
    <w:name w:val="31CF76FEA24F41C388329FFEC71A6DF9"/>
  </w:style>
  <w:style w:type="paragraph" w:customStyle="1" w:styleId="CDD005D0F7574578ABDADA0C17BDE160">
    <w:name w:val="CDD005D0F7574578ABDADA0C17BDE160"/>
  </w:style>
  <w:style w:type="paragraph" w:customStyle="1" w:styleId="40961EC965544F65A8BEF33B8B6E6B98">
    <w:name w:val="40961EC965544F65A8BEF33B8B6E6B98"/>
  </w:style>
  <w:style w:type="paragraph" w:customStyle="1" w:styleId="0F4F1FD436334F34A0304D3D975D477E">
    <w:name w:val="0F4F1FD436334F34A0304D3D975D477E"/>
  </w:style>
  <w:style w:type="paragraph" w:customStyle="1" w:styleId="1E0AC07DD851461793B8B890C934DCAB">
    <w:name w:val="1E0AC07DD851461793B8B890C934DCAB"/>
  </w:style>
  <w:style w:type="paragraph" w:customStyle="1" w:styleId="A1F6C0285E1F418DB940D6F94AA48DA7">
    <w:name w:val="A1F6C0285E1F418DB940D6F94AA48DA7"/>
  </w:style>
  <w:style w:type="paragraph" w:customStyle="1" w:styleId="0CA9295CAAE94B2383FAC1A5B3E17D68">
    <w:name w:val="0CA9295CAAE94B2383FAC1A5B3E17D68"/>
  </w:style>
  <w:style w:type="paragraph" w:customStyle="1" w:styleId="93EB397F255741F69F10F81B9C254421">
    <w:name w:val="93EB397F255741F69F10F81B9C254421"/>
  </w:style>
  <w:style w:type="paragraph" w:customStyle="1" w:styleId="ACF4B63807F649B4B9646A6900DAE698">
    <w:name w:val="ACF4B63807F649B4B9646A6900DAE698"/>
  </w:style>
  <w:style w:type="character" w:customStyle="1" w:styleId="Heading2Char">
    <w:name w:val="Heading 2 Char"/>
    <w:basedOn w:val="DefaultParagraphFont"/>
    <w:link w:val="Heading2"/>
    <w:uiPriority w:val="9"/>
    <w:rsid w:val="004F3CFA"/>
    <w:rPr>
      <w:rFonts w:asciiTheme="majorHAnsi" w:eastAsiaTheme="majorEastAsia" w:hAnsiTheme="majorHAnsi" w:cstheme="majorBidi"/>
      <w:b/>
      <w:bCs/>
      <w:caps/>
      <w:kern w:val="0"/>
      <w:sz w:val="22"/>
      <w:szCs w:val="26"/>
      <w:lang w:eastAsia="ja-JP"/>
      <w14:ligatures w14:val="none"/>
    </w:rPr>
  </w:style>
  <w:style w:type="paragraph" w:customStyle="1" w:styleId="F404E889FAED46B5B454DF0C53734282">
    <w:name w:val="F404E889FAED46B5B454DF0C53734282"/>
  </w:style>
  <w:style w:type="paragraph" w:customStyle="1" w:styleId="B1E3CB3A3B1C42F6ABF015AA50022EA4">
    <w:name w:val="B1E3CB3A3B1C42F6ABF015AA50022EA4"/>
    <w:rsid w:val="004F3CFA"/>
  </w:style>
  <w:style w:type="paragraph" w:customStyle="1" w:styleId="775E98B093E74980894984BAD1DA5E00">
    <w:name w:val="775E98B093E74980894984BAD1DA5E00"/>
    <w:rsid w:val="004F3CFA"/>
  </w:style>
  <w:style w:type="paragraph" w:customStyle="1" w:styleId="6D77A6BF770240E0BBA825E5513715B8">
    <w:name w:val="6D77A6BF770240E0BBA825E5513715B8"/>
    <w:rsid w:val="004F3CFA"/>
  </w:style>
  <w:style w:type="paragraph" w:customStyle="1" w:styleId="0CD6789B2B714308A017917B0A619E1B">
    <w:name w:val="0CD6789B2B714308A017917B0A619E1B"/>
    <w:rsid w:val="004F3CFA"/>
  </w:style>
  <w:style w:type="paragraph" w:customStyle="1" w:styleId="4F937AC291234C64909E42676A20FD2D">
    <w:name w:val="4F937AC291234C64909E42676A20FD2D"/>
    <w:rsid w:val="004F3CFA"/>
  </w:style>
  <w:style w:type="paragraph" w:customStyle="1" w:styleId="FF951A07675042D783B9F5FD5AFD7348">
    <w:name w:val="FF951A07675042D783B9F5FD5AFD7348"/>
    <w:rsid w:val="004F3CFA"/>
  </w:style>
  <w:style w:type="paragraph" w:customStyle="1" w:styleId="98055A99AE904389950258E5A0250137">
    <w:name w:val="98055A99AE904389950258E5A0250137"/>
    <w:rsid w:val="004F3CFA"/>
  </w:style>
  <w:style w:type="paragraph" w:customStyle="1" w:styleId="B1B0F88BD94E4DDFBBD174BB02604CB0">
    <w:name w:val="B1B0F88BD94E4DDFBBD174BB02604CB0"/>
    <w:rsid w:val="004F3CFA"/>
  </w:style>
  <w:style w:type="paragraph" w:customStyle="1" w:styleId="3CFFC75246A448D49D5EB329D9C6CB74">
    <w:name w:val="3CFFC75246A448D49D5EB329D9C6CB74"/>
    <w:rsid w:val="004F3CFA"/>
  </w:style>
  <w:style w:type="paragraph" w:customStyle="1" w:styleId="F35F4FC7AE85418BAC15B435A5B60DCE">
    <w:name w:val="F35F4FC7AE85418BAC15B435A5B60DCE"/>
    <w:rsid w:val="004F3CFA"/>
  </w:style>
  <w:style w:type="paragraph" w:customStyle="1" w:styleId="7CDBDCB6B5E4414FA1D6308FCED3B680">
    <w:name w:val="7CDBDCB6B5E4414FA1D6308FCED3B680"/>
    <w:rsid w:val="004F3CFA"/>
  </w:style>
  <w:style w:type="paragraph" w:customStyle="1" w:styleId="1CE88985D93A4E338B01694E760198D1">
    <w:name w:val="1CE88985D93A4E338B01694E760198D1"/>
    <w:rsid w:val="004F3CFA"/>
  </w:style>
  <w:style w:type="paragraph" w:customStyle="1" w:styleId="A4CEB374F753438487A5B8BB685A9B45">
    <w:name w:val="A4CEB374F753438487A5B8BB685A9B45"/>
    <w:rsid w:val="004F3CFA"/>
  </w:style>
  <w:style w:type="paragraph" w:customStyle="1" w:styleId="60224830D5D24EE3A774E217229909F2">
    <w:name w:val="60224830D5D24EE3A774E217229909F2"/>
    <w:rsid w:val="004F3CFA"/>
  </w:style>
  <w:style w:type="paragraph" w:customStyle="1" w:styleId="D708E63DB5C14833B782D734CB739028">
    <w:name w:val="D708E63DB5C14833B782D734CB739028"/>
    <w:rsid w:val="004F3CFA"/>
  </w:style>
  <w:style w:type="paragraph" w:customStyle="1" w:styleId="4F73EF9809A64914A1E6495E6DE8A7CC">
    <w:name w:val="4F73EF9809A64914A1E6495E6DE8A7CC"/>
    <w:rsid w:val="004F3CFA"/>
  </w:style>
  <w:style w:type="paragraph" w:customStyle="1" w:styleId="EF5647B1B13D458DAA24E23EBD7A76A3">
    <w:name w:val="EF5647B1B13D458DAA24E23EBD7A76A3"/>
    <w:rsid w:val="004F3CFA"/>
  </w:style>
  <w:style w:type="paragraph" w:customStyle="1" w:styleId="B5B3EDAC2998418DA7D039DBA2B55E52">
    <w:name w:val="B5B3EDAC2998418DA7D039DBA2B55E52"/>
    <w:rsid w:val="004F3CFA"/>
  </w:style>
  <w:style w:type="paragraph" w:customStyle="1" w:styleId="79145A2841714534A38280576DC919FE">
    <w:name w:val="79145A2841714534A38280576DC919FE"/>
    <w:rsid w:val="004F3CFA"/>
  </w:style>
  <w:style w:type="paragraph" w:customStyle="1" w:styleId="9AD7662188A040E0BA848A2D694A257A">
    <w:name w:val="9AD7662188A040E0BA848A2D694A257A"/>
    <w:rsid w:val="004F3CFA"/>
  </w:style>
  <w:style w:type="paragraph" w:customStyle="1" w:styleId="D0D0179EBD4B403FBF4C3298FA6171EE">
    <w:name w:val="D0D0179EBD4B403FBF4C3298FA6171EE"/>
    <w:rsid w:val="004F3CFA"/>
  </w:style>
  <w:style w:type="paragraph" w:customStyle="1" w:styleId="89C7A71FE6D640F4BA5377B5F4EB5013">
    <w:name w:val="89C7A71FE6D640F4BA5377B5F4EB5013"/>
    <w:rsid w:val="004F3CFA"/>
  </w:style>
  <w:style w:type="paragraph" w:customStyle="1" w:styleId="5A0336376AC3444187997A1A839FC614">
    <w:name w:val="5A0336376AC3444187997A1A839FC614"/>
    <w:rsid w:val="004F3CFA"/>
  </w:style>
  <w:style w:type="paragraph" w:customStyle="1" w:styleId="F9192C91B8114F448061BB8B20228330">
    <w:name w:val="F9192C91B8114F448061BB8B20228330"/>
    <w:rsid w:val="004F3CFA"/>
  </w:style>
  <w:style w:type="paragraph" w:customStyle="1" w:styleId="B06890289C3F4EA496A39C5503BD515C">
    <w:name w:val="B06890289C3F4EA496A39C5503BD515C"/>
    <w:rsid w:val="004F3CFA"/>
  </w:style>
  <w:style w:type="paragraph" w:customStyle="1" w:styleId="C72DF00B5F9F4BD1B8275F159A8234D8">
    <w:name w:val="C72DF00B5F9F4BD1B8275F159A8234D8"/>
    <w:rsid w:val="004F3CFA"/>
  </w:style>
  <w:style w:type="paragraph" w:customStyle="1" w:styleId="ADC9B84A4E824AF8A310EE3D44C7E388">
    <w:name w:val="ADC9B84A4E824AF8A310EE3D44C7E388"/>
    <w:rsid w:val="004F3CFA"/>
  </w:style>
  <w:style w:type="paragraph" w:customStyle="1" w:styleId="58E4D30F492B4D628634151FE70C454F">
    <w:name w:val="58E4D30F492B4D628634151FE70C454F"/>
    <w:rsid w:val="004F3CFA"/>
  </w:style>
  <w:style w:type="paragraph" w:customStyle="1" w:styleId="803B8A21E31748D783A8AA346540A81D">
    <w:name w:val="803B8A21E31748D783A8AA346540A81D"/>
    <w:rsid w:val="004F3CFA"/>
  </w:style>
  <w:style w:type="paragraph" w:customStyle="1" w:styleId="5681A730503441D9AC3CE5FEF7DA90C4">
    <w:name w:val="5681A730503441D9AC3CE5FEF7DA90C4"/>
    <w:rsid w:val="004F3CFA"/>
  </w:style>
  <w:style w:type="paragraph" w:customStyle="1" w:styleId="8CF6F285C927426DB6CC4C61FFC678A3">
    <w:name w:val="8CF6F285C927426DB6CC4C61FFC678A3"/>
    <w:rsid w:val="004F3CFA"/>
  </w:style>
  <w:style w:type="paragraph" w:customStyle="1" w:styleId="BD29ABC33B034BBD9783FDCD9561398D">
    <w:name w:val="BD29ABC33B034BBD9783FDCD9561398D"/>
    <w:rsid w:val="004F3CFA"/>
  </w:style>
  <w:style w:type="paragraph" w:customStyle="1" w:styleId="9DAD4EF28E6343D5A7AC7D4ECBFA2D74">
    <w:name w:val="9DAD4EF28E6343D5A7AC7D4ECBFA2D74"/>
    <w:rsid w:val="004F3CFA"/>
  </w:style>
  <w:style w:type="paragraph" w:customStyle="1" w:styleId="2F3A472D7B014D7BAE6E02472E518B45">
    <w:name w:val="2F3A472D7B014D7BAE6E02472E518B45"/>
    <w:rsid w:val="004F3CFA"/>
  </w:style>
  <w:style w:type="paragraph" w:customStyle="1" w:styleId="B99710F27430461A942826411FBFF133">
    <w:name w:val="B99710F27430461A942826411FBFF133"/>
    <w:rsid w:val="004F3CFA"/>
  </w:style>
  <w:style w:type="paragraph" w:customStyle="1" w:styleId="90D78E736542402FAF632EA746EE3DF3">
    <w:name w:val="90D78E736542402FAF632EA746EE3DF3"/>
    <w:rsid w:val="004F3CFA"/>
  </w:style>
  <w:style w:type="paragraph" w:customStyle="1" w:styleId="97A353360C454BA6A55872EEEA5E45F8">
    <w:name w:val="97A353360C454BA6A55872EEEA5E45F8"/>
    <w:rsid w:val="004F3CFA"/>
  </w:style>
  <w:style w:type="paragraph" w:customStyle="1" w:styleId="295DF60D779244F7B60CD0DB8B39BE5B">
    <w:name w:val="295DF60D779244F7B60CD0DB8B39BE5B"/>
    <w:rsid w:val="004F3CFA"/>
  </w:style>
  <w:style w:type="paragraph" w:customStyle="1" w:styleId="3FAEB0754B854356B60804B526E4F595">
    <w:name w:val="3FAEB0754B854356B60804B526E4F595"/>
    <w:rsid w:val="004F3CFA"/>
  </w:style>
  <w:style w:type="paragraph" w:customStyle="1" w:styleId="CFC50FB14ABA442D9CACB9AFEC0E9355">
    <w:name w:val="CFC50FB14ABA442D9CACB9AFEC0E9355"/>
    <w:rsid w:val="004F3CFA"/>
  </w:style>
  <w:style w:type="paragraph" w:customStyle="1" w:styleId="042BDDF816C24670AE76138860434D20">
    <w:name w:val="042BDDF816C24670AE76138860434D20"/>
    <w:rsid w:val="004F3CFA"/>
  </w:style>
  <w:style w:type="paragraph" w:customStyle="1" w:styleId="AD38618DDE71425FBC622CD363CAADA2">
    <w:name w:val="AD38618DDE71425FBC622CD363CAADA2"/>
    <w:rsid w:val="004F3CFA"/>
  </w:style>
  <w:style w:type="paragraph" w:customStyle="1" w:styleId="B7A2CC9FB74641D993C5477F2AAA0095">
    <w:name w:val="B7A2CC9FB74641D993C5477F2AAA0095"/>
    <w:rsid w:val="004F3CFA"/>
  </w:style>
  <w:style w:type="paragraph" w:customStyle="1" w:styleId="93F75915E39F48148D398CE370344A33">
    <w:name w:val="93F75915E39F48148D398CE370344A33"/>
    <w:rsid w:val="004F3CFA"/>
  </w:style>
  <w:style w:type="paragraph" w:customStyle="1" w:styleId="850CFD36EB0248C1B8A0492FC7BEBBD7">
    <w:name w:val="850CFD36EB0248C1B8A0492FC7BEBBD7"/>
    <w:rsid w:val="004F3CFA"/>
  </w:style>
  <w:style w:type="paragraph" w:customStyle="1" w:styleId="84E4353482EE4B428B2F7DBF7EDB0519">
    <w:name w:val="84E4353482EE4B428B2F7DBF7EDB0519"/>
    <w:rsid w:val="004F3CFA"/>
  </w:style>
  <w:style w:type="paragraph" w:customStyle="1" w:styleId="2506645ACF3F46C8913862D17241FD27">
    <w:name w:val="2506645ACF3F46C8913862D17241FD27"/>
    <w:rsid w:val="004F3CFA"/>
  </w:style>
  <w:style w:type="paragraph" w:customStyle="1" w:styleId="960701720F534CA0A56D056BA646A64D">
    <w:name w:val="960701720F534CA0A56D056BA646A64D"/>
    <w:rsid w:val="004F3CFA"/>
  </w:style>
  <w:style w:type="paragraph" w:customStyle="1" w:styleId="77CFA7F7E7AE44A2BD7D8BB664DB1880">
    <w:name w:val="77CFA7F7E7AE44A2BD7D8BB664DB1880"/>
    <w:rsid w:val="004F3CFA"/>
  </w:style>
  <w:style w:type="paragraph" w:customStyle="1" w:styleId="AE8DC0BAD5B940D68E8344D3876946CE">
    <w:name w:val="AE8DC0BAD5B940D68E8344D3876946CE"/>
    <w:rsid w:val="004F3CFA"/>
  </w:style>
  <w:style w:type="paragraph" w:customStyle="1" w:styleId="FD913D7A4DF8425899B37125B001FC6F">
    <w:name w:val="FD913D7A4DF8425899B37125B001FC6F"/>
    <w:rsid w:val="004F3CFA"/>
  </w:style>
  <w:style w:type="paragraph" w:customStyle="1" w:styleId="6DF6F1FF238F4CC0A868C83928B5BA60">
    <w:name w:val="6DF6F1FF238F4CC0A868C83928B5BA60"/>
    <w:rsid w:val="004F3CFA"/>
  </w:style>
  <w:style w:type="paragraph" w:customStyle="1" w:styleId="94CE01C321DD45779022AA3962F64A33">
    <w:name w:val="94CE01C321DD45779022AA3962F64A33"/>
    <w:rsid w:val="004F3C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Bold modern resume</Template>
  <TotalTime>0</TotalTime>
  <Pages>2</Pages>
  <Words>234</Words>
  <Characters>1338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2024-01-18T20:41:00Z</dcterms:created>
  <dcterms:modified xsi:type="dcterms:W3CDTF">2024-01-18T20:41:00Z</dcterms:modified>
</cp:coreProperties>
</file>