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5A7BD" w14:textId="005E8C0C" w:rsidR="001137E4" w:rsidRDefault="00741D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D4302" wp14:editId="4E001FD6">
                <wp:simplePos x="0" y="0"/>
                <wp:positionH relativeFrom="column">
                  <wp:posOffset>325705</wp:posOffset>
                </wp:positionH>
                <wp:positionV relativeFrom="paragraph">
                  <wp:posOffset>-223698</wp:posOffset>
                </wp:positionV>
                <wp:extent cx="1516380" cy="2082165"/>
                <wp:effectExtent l="19050" t="19050" r="45720" b="3238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08216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5ECC7" id="Ellipse 7" o:spid="_x0000_s1026" style="position:absolute;margin-left:25.65pt;margin-top:-17.6pt;width:119.4pt;height:1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" strokecolor="#d4e1ed [1300]" strokeweight="4.5pt">
                <v:fill r:id="rId11" o:title="" recolor="t" rotate="t" type="frame"/>
                <v:stroke joinstyle="miter"/>
              </v:oval>
            </w:pict>
          </mc:Fallback>
        </mc:AlternateContent>
      </w:r>
    </w:p>
    <w:p w14:paraId="4E0629A8" w14:textId="5D78EC9E" w:rsidR="001137E4" w:rsidRDefault="001137E4"/>
    <w:p w14:paraId="1F9830FD" w14:textId="2C9C1973" w:rsidR="001137E4" w:rsidRDefault="001137E4"/>
    <w:p w14:paraId="7B892BD0" w14:textId="77777777" w:rsidR="001137E4" w:rsidRDefault="001137E4"/>
    <w:tbl>
      <w:tblPr>
        <w:tblW w:w="108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24"/>
        <w:gridCol w:w="718"/>
        <w:gridCol w:w="6520"/>
      </w:tblGrid>
      <w:tr w:rsidR="001B2ABD" w:rsidRPr="0099782C" w14:paraId="2548AE04" w14:textId="77777777" w:rsidTr="0091093A">
        <w:trPr>
          <w:trHeight w:val="1756"/>
        </w:trPr>
        <w:tc>
          <w:tcPr>
            <w:tcW w:w="3624" w:type="dxa"/>
            <w:vAlign w:val="bottom"/>
          </w:tcPr>
          <w:p w14:paraId="120CBFCF" w14:textId="0D408C99" w:rsidR="001B2ABD" w:rsidRPr="0099782C" w:rsidRDefault="001B2ABD" w:rsidP="001137E4">
            <w:pPr>
              <w:tabs>
                <w:tab w:val="left" w:pos="990"/>
              </w:tabs>
            </w:pPr>
          </w:p>
        </w:tc>
        <w:tc>
          <w:tcPr>
            <w:tcW w:w="718" w:type="dxa"/>
          </w:tcPr>
          <w:p w14:paraId="0E273215" w14:textId="3A3433CC" w:rsidR="001B2ABD" w:rsidRPr="00BA21A3" w:rsidRDefault="001B2ABD" w:rsidP="000C45FF">
            <w:pPr>
              <w:tabs>
                <w:tab w:val="left" w:pos="990"/>
              </w:tabs>
              <w:rPr>
                <w:sz w:val="36"/>
                <w:szCs w:val="44"/>
              </w:rPr>
            </w:pPr>
          </w:p>
        </w:tc>
        <w:tc>
          <w:tcPr>
            <w:tcW w:w="6520" w:type="dxa"/>
            <w:shd w:val="clear" w:color="auto" w:fill="auto"/>
            <w:vAlign w:val="bottom"/>
          </w:tcPr>
          <w:p w14:paraId="3806F754" w14:textId="6C5724EF" w:rsidR="00850BB9" w:rsidRPr="00BA21A3" w:rsidRDefault="00850BB9" w:rsidP="005A070B">
            <w:pPr>
              <w:pStyle w:val="Titre"/>
              <w:rPr>
                <w:sz w:val="36"/>
                <w:szCs w:val="44"/>
                <w:lang w:bidi="fr-FR"/>
              </w:rPr>
            </w:pPr>
            <w:r w:rsidRPr="00BA21A3">
              <w:rPr>
                <w:noProof/>
                <w:sz w:val="36"/>
                <w:szCs w:val="44"/>
                <w:lang w:bidi="fr-F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07D096F" wp14:editId="3CEF110F">
                      <wp:simplePos x="0" y="0"/>
                      <wp:positionH relativeFrom="column">
                        <wp:posOffset>-3450590</wp:posOffset>
                      </wp:positionH>
                      <wp:positionV relativeFrom="paragraph">
                        <wp:posOffset>118745</wp:posOffset>
                      </wp:positionV>
                      <wp:extent cx="3314700" cy="49530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325DC0" w14:textId="0795BA5A" w:rsidR="00850BB9" w:rsidRPr="00850BB9" w:rsidRDefault="00850BB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850BB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6"/>
                                      <w:szCs w:val="56"/>
                                      <w:lang w:bidi="fr-FR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6"/>
                                      <w:szCs w:val="56"/>
                                      <w:lang w:bidi="fr-FR"/>
                                    </w:rPr>
                                    <w:t>ARRET GAETAN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D09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271.7pt;margin-top:9.35pt;width:261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" stroked="f">
                      <v:textbox>
                        <w:txbxContent>
                          <w:p w14:paraId="30325DC0" w14:textId="0795BA5A" w:rsidR="00850BB9" w:rsidRPr="00850BB9" w:rsidRDefault="00850BB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50BB9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bidi="fr-FR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bidi="fr-FR"/>
                              </w:rPr>
                              <w:t>ARRET GAETAN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B906DB" w14:textId="72D417FD" w:rsidR="001137E4" w:rsidRPr="00BA21A3" w:rsidRDefault="00F11A6C" w:rsidP="00F11A6C">
            <w:pPr>
              <w:rPr>
                <w:rFonts w:ascii="Arial" w:hAnsi="Arial" w:cs="Arial"/>
                <w:sz w:val="36"/>
                <w:szCs w:val="44"/>
                <w:lang w:bidi="fr-FR"/>
              </w:rPr>
            </w:pPr>
            <w:r>
              <w:rPr>
                <w:rFonts w:ascii="Arial" w:hAnsi="Arial" w:cs="Arial"/>
                <w:sz w:val="40"/>
                <w:szCs w:val="48"/>
                <w:lang w:bidi="fr-FR"/>
              </w:rPr>
              <w:t>Chargé de conception de process</w:t>
            </w:r>
            <w:r w:rsidR="00986358">
              <w:rPr>
                <w:rFonts w:ascii="Arial" w:hAnsi="Arial" w:cs="Arial"/>
                <w:sz w:val="40"/>
                <w:szCs w:val="48"/>
                <w:lang w:bidi="fr-FR"/>
              </w:rPr>
              <w:t>us</w:t>
            </w:r>
            <w:r>
              <w:rPr>
                <w:rFonts w:ascii="Arial" w:hAnsi="Arial" w:cs="Arial"/>
                <w:sz w:val="40"/>
                <w:szCs w:val="48"/>
                <w:lang w:bidi="fr-FR"/>
              </w:rPr>
              <w:t xml:space="preserve"> et industrialisation</w:t>
            </w:r>
          </w:p>
        </w:tc>
      </w:tr>
      <w:tr w:rsidR="001B2ABD" w:rsidRPr="00086411" w14:paraId="1D94926D" w14:textId="77777777" w:rsidTr="0091093A">
        <w:trPr>
          <w:trHeight w:val="1208"/>
        </w:trPr>
        <w:tc>
          <w:tcPr>
            <w:tcW w:w="3624" w:type="dxa"/>
          </w:tcPr>
          <w:p w14:paraId="70489A9B" w14:textId="1622DB47" w:rsidR="001B2ABD" w:rsidRPr="001F0175" w:rsidRDefault="005A070B" w:rsidP="00036450">
            <w:pPr>
              <w:pStyle w:val="Titre3"/>
              <w:rPr>
                <w:rFonts w:ascii="Arial" w:hAnsi="Arial" w:cs="Arial"/>
                <w:sz w:val="28"/>
                <w:szCs w:val="28"/>
              </w:rPr>
            </w:pPr>
            <w:r w:rsidRPr="001F0175">
              <w:rPr>
                <w:rFonts w:ascii="Arial" w:hAnsi="Arial" w:cs="Arial"/>
                <w:sz w:val="28"/>
                <w:szCs w:val="28"/>
              </w:rPr>
              <w:t>COordonnées</w:t>
            </w:r>
          </w:p>
          <w:p w14:paraId="260B2915" w14:textId="476C20B4" w:rsidR="00BA21A3" w:rsidRPr="001F0175" w:rsidRDefault="00C50DD0" w:rsidP="0099782C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F01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9129191" wp14:editId="513B324A">
                  <wp:extent cx="224398" cy="257175"/>
                  <wp:effectExtent l="0" t="0" r="4445" b="0"/>
                  <wp:docPr id="4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-25842" r="-2" b="11236"/>
                          <a:stretch/>
                        </pic:blipFill>
                        <pic:spPr bwMode="auto">
                          <a:xfrm>
                            <a:off x="0" y="0"/>
                            <a:ext cx="236774" cy="27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017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5A070B" w:rsidRPr="001F0175">
              <w:rPr>
                <w:rFonts w:ascii="Arial" w:eastAsia="Times New Roman" w:hAnsi="Arial" w:cs="Arial"/>
                <w:sz w:val="24"/>
                <w:szCs w:val="24"/>
              </w:rPr>
              <w:t xml:space="preserve">8 Rue du général Marigny </w:t>
            </w:r>
            <w:r w:rsidR="00BA21A3" w:rsidRPr="001F0175">
              <w:rPr>
                <w:rFonts w:ascii="Arial" w:eastAsia="Times New Roman" w:hAnsi="Arial" w:cs="Arial"/>
                <w:sz w:val="24"/>
                <w:szCs w:val="24"/>
              </w:rPr>
              <w:t xml:space="preserve">     </w:t>
            </w:r>
          </w:p>
          <w:p w14:paraId="2C600D44" w14:textId="4ED658B0" w:rsidR="00385167" w:rsidRPr="001F0175" w:rsidRDefault="00BA21A3" w:rsidP="0099782C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F0175">
              <w:rPr>
                <w:rFonts w:ascii="Arial" w:eastAsia="Times New Roman" w:hAnsi="Arial" w:cs="Arial"/>
                <w:sz w:val="24"/>
                <w:szCs w:val="24"/>
              </w:rPr>
              <w:t xml:space="preserve">      </w:t>
            </w:r>
            <w:r w:rsidR="00F1767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5A070B" w:rsidRPr="001F0175">
              <w:rPr>
                <w:rFonts w:ascii="Arial" w:eastAsia="Times New Roman" w:hAnsi="Arial" w:cs="Arial"/>
                <w:sz w:val="24"/>
                <w:szCs w:val="24"/>
              </w:rPr>
              <w:t>79700 Mauléon</w:t>
            </w:r>
          </w:p>
          <w:p w14:paraId="227DF0F3" w14:textId="54914D3A" w:rsidR="005A070B" w:rsidRPr="001F0175" w:rsidRDefault="005A070B" w:rsidP="0099782C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54C97B0" w14:textId="50722E6E" w:rsidR="005A070B" w:rsidRPr="001F0175" w:rsidRDefault="00C50DD0" w:rsidP="0099782C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F017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7AE7395" wp14:editId="5B7F9137">
                  <wp:extent cx="198783" cy="201075"/>
                  <wp:effectExtent l="0" t="0" r="0" b="8890"/>
                  <wp:docPr id="5" name="Image 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" t="7964" r="67866" b="52583"/>
                          <a:stretch/>
                        </pic:blipFill>
                        <pic:spPr bwMode="auto">
                          <a:xfrm>
                            <a:off x="0" y="0"/>
                            <a:ext cx="206972" cy="2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0175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="005A070B" w:rsidRPr="001F0175">
              <w:rPr>
                <w:rFonts w:ascii="Arial" w:eastAsia="Times New Roman" w:hAnsi="Arial" w:cs="Arial"/>
                <w:sz w:val="24"/>
                <w:szCs w:val="24"/>
              </w:rPr>
              <w:t>06 38 20 16 93</w:t>
            </w:r>
          </w:p>
          <w:p w14:paraId="0CA4709D" w14:textId="1B80F29B" w:rsidR="005A070B" w:rsidRPr="001F0175" w:rsidRDefault="005A070B" w:rsidP="0099782C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2447A10" w14:textId="445AC0C5" w:rsidR="00036450" w:rsidRPr="001F0175" w:rsidRDefault="00F1767C" w:rsidP="001137E4">
            <w:pPr>
              <w:pStyle w:val="Sansinterligne"/>
              <w:spacing w:line="228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g</w:t>
            </w:r>
            <w:r w:rsidR="005A070B" w:rsidRPr="001F0175">
              <w:rPr>
                <w:rFonts w:ascii="Arial" w:eastAsia="Times New Roman" w:hAnsi="Arial" w:cs="Arial"/>
                <w:sz w:val="24"/>
                <w:szCs w:val="24"/>
              </w:rPr>
              <w:t>aetan.barret26@gmail.com</w:t>
            </w:r>
          </w:p>
          <w:p w14:paraId="280BA18A" w14:textId="460DED84" w:rsidR="00036450" w:rsidRPr="001F0175" w:rsidRDefault="00BA21A3" w:rsidP="00CB0055">
            <w:pPr>
              <w:pStyle w:val="Titre3"/>
              <w:rPr>
                <w:rFonts w:ascii="Arial" w:hAnsi="Arial" w:cs="Arial"/>
                <w:sz w:val="28"/>
                <w:szCs w:val="28"/>
              </w:rPr>
            </w:pPr>
            <w:r w:rsidRPr="001F0175">
              <w:rPr>
                <w:rFonts w:ascii="Arial" w:hAnsi="Arial" w:cs="Arial"/>
                <w:sz w:val="28"/>
                <w:szCs w:val="28"/>
              </w:rPr>
              <w:t>Qualité</w:t>
            </w:r>
            <w:r w:rsidR="00426696">
              <w:rPr>
                <w:rFonts w:ascii="Arial" w:hAnsi="Arial" w:cs="Arial"/>
                <w:sz w:val="28"/>
                <w:szCs w:val="28"/>
              </w:rPr>
              <w:t>s</w:t>
            </w:r>
          </w:p>
          <w:p w14:paraId="69339397" w14:textId="67440E04" w:rsidR="00036450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Autonomie</w:t>
            </w:r>
          </w:p>
          <w:p w14:paraId="1484AE70" w14:textId="77777777" w:rsidR="003024B4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Travail en équipe</w:t>
            </w:r>
          </w:p>
          <w:p w14:paraId="2BD5F5E5" w14:textId="38DA8C71" w:rsidR="003024B4" w:rsidRPr="001F0175" w:rsidRDefault="003024B4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Ponctuel</w:t>
            </w:r>
          </w:p>
          <w:p w14:paraId="4972CD68" w14:textId="77777777" w:rsidR="00BA21A3" w:rsidRPr="001F0175" w:rsidRDefault="00BA21A3" w:rsidP="00BA21A3">
            <w:pPr>
              <w:pStyle w:val="Titre3"/>
              <w:rPr>
                <w:rFonts w:ascii="Arial" w:hAnsi="Arial" w:cs="Arial"/>
                <w:sz w:val="28"/>
                <w:szCs w:val="28"/>
              </w:rPr>
            </w:pPr>
            <w:r w:rsidRPr="001F0175">
              <w:rPr>
                <w:rFonts w:ascii="Arial" w:hAnsi="Arial" w:cs="Arial"/>
                <w:sz w:val="28"/>
                <w:szCs w:val="28"/>
              </w:rPr>
              <w:t>Compétences</w:t>
            </w:r>
          </w:p>
          <w:p w14:paraId="3C4175F6" w14:textId="62E2A4B7" w:rsidR="00C50DD0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Top solid</w:t>
            </w:r>
          </w:p>
          <w:p w14:paraId="767EF836" w14:textId="5431E9ED" w:rsidR="00C50DD0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Solid Works</w:t>
            </w:r>
          </w:p>
          <w:p w14:paraId="24666627" w14:textId="415DC4EE" w:rsidR="00C50DD0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Word</w:t>
            </w:r>
          </w:p>
          <w:p w14:paraId="5F46618A" w14:textId="50D55436" w:rsidR="00C50DD0" w:rsidRPr="001F0175" w:rsidRDefault="00C50DD0" w:rsidP="00C50DD0">
            <w:pPr>
              <w:pStyle w:val="Paragraphedeliste"/>
              <w:numPr>
                <w:ilvl w:val="0"/>
                <w:numId w:val="2"/>
              </w:numPr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F0175">
              <w:rPr>
                <w:rStyle w:val="Lienhypertexte"/>
                <w:rFonts w:ascii="Arial" w:hAnsi="Arial" w:cs="Arial"/>
                <w:color w:val="auto"/>
                <w:sz w:val="24"/>
                <w:szCs w:val="24"/>
                <w:u w:val="none"/>
              </w:rPr>
              <w:t>Excel</w:t>
            </w:r>
          </w:p>
          <w:p w14:paraId="7AB1F014" w14:textId="7F43030E" w:rsidR="004D3011" w:rsidRPr="001F0175" w:rsidRDefault="00271BA5" w:rsidP="00C039FE">
            <w:pPr>
              <w:pStyle w:val="Titre3"/>
              <w:rPr>
                <w:rFonts w:ascii="Arial" w:hAnsi="Arial" w:cs="Arial"/>
                <w:sz w:val="28"/>
                <w:szCs w:val="28"/>
              </w:rPr>
            </w:pPr>
            <w:r w:rsidRPr="001F0175">
              <w:rPr>
                <w:rFonts w:ascii="Arial" w:hAnsi="Arial" w:cs="Arial"/>
                <w:sz w:val="28"/>
                <w:szCs w:val="28"/>
                <w:lang w:bidi="fr-FR"/>
              </w:rPr>
              <w:t>langue</w:t>
            </w:r>
          </w:p>
          <w:p w14:paraId="74B7D33F" w14:textId="54C91823" w:rsidR="006C1D9D" w:rsidRPr="001F0175" w:rsidRDefault="00271BA5" w:rsidP="001137E4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1F0175">
              <w:rPr>
                <w:rFonts w:ascii="Arial" w:hAnsi="Arial" w:cs="Arial"/>
                <w:sz w:val="24"/>
                <w:szCs w:val="24"/>
              </w:rPr>
              <w:t xml:space="preserve">Anglais (niveau </w:t>
            </w:r>
            <w:r w:rsidR="00BA21A3" w:rsidRPr="001F0175">
              <w:rPr>
                <w:rFonts w:ascii="Arial" w:hAnsi="Arial" w:cs="Arial"/>
                <w:sz w:val="24"/>
                <w:szCs w:val="24"/>
              </w:rPr>
              <w:t>intermédiaire</w:t>
            </w:r>
            <w:r w:rsidRPr="001F0175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2147A0F" w14:textId="369B3BA2" w:rsidR="00271BA5" w:rsidRPr="00271BA5" w:rsidRDefault="00271BA5" w:rsidP="004D3011">
            <w:pPr>
              <w:rPr>
                <w:rFonts w:ascii="Arial" w:hAnsi="Arial" w:cs="Arial"/>
              </w:rPr>
            </w:pPr>
          </w:p>
          <w:p w14:paraId="4051FE4E" w14:textId="3F761CEE" w:rsidR="001137E4" w:rsidRPr="001F0175" w:rsidRDefault="001137E4" w:rsidP="001137E4">
            <w:pPr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</w:pPr>
            <w:r w:rsidRPr="001F0175"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  <w:t>VOYAGE</w:t>
            </w:r>
            <w:r w:rsidR="00571B00" w:rsidRPr="001F0175"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  <w:t>S</w:t>
            </w:r>
          </w:p>
          <w:p w14:paraId="19654FC9" w14:textId="41C817F3" w:rsidR="001137E4" w:rsidRPr="001F0175" w:rsidRDefault="001137E4" w:rsidP="001137E4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  <w:lang w:bidi="fr-FR"/>
              </w:rPr>
            </w:pPr>
            <w:r w:rsidRPr="001F0175">
              <w:rPr>
                <w:rFonts w:ascii="Arial" w:hAnsi="Arial" w:cs="Arial"/>
                <w:sz w:val="24"/>
                <w:szCs w:val="24"/>
                <w:lang w:bidi="fr-FR"/>
              </w:rPr>
              <w:t xml:space="preserve">Allemagne </w:t>
            </w:r>
          </w:p>
          <w:p w14:paraId="344BA8B5" w14:textId="1EB6582C" w:rsidR="001137E4" w:rsidRPr="001F0175" w:rsidRDefault="001137E4" w:rsidP="001137E4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  <w:lang w:bidi="fr-FR"/>
              </w:rPr>
            </w:pPr>
            <w:r w:rsidRPr="001F0175">
              <w:rPr>
                <w:rFonts w:ascii="Arial" w:hAnsi="Arial" w:cs="Arial"/>
                <w:sz w:val="24"/>
                <w:szCs w:val="24"/>
                <w:lang w:bidi="fr-FR"/>
              </w:rPr>
              <w:t>Suisse</w:t>
            </w:r>
          </w:p>
          <w:p w14:paraId="54615837" w14:textId="0F9BCE31" w:rsidR="001137E4" w:rsidRPr="001F0175" w:rsidRDefault="001137E4" w:rsidP="001137E4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4"/>
                <w:szCs w:val="24"/>
                <w:lang w:bidi="fr-FR"/>
              </w:rPr>
            </w:pPr>
            <w:r w:rsidRPr="001F0175">
              <w:rPr>
                <w:rFonts w:ascii="Arial" w:hAnsi="Arial" w:cs="Arial"/>
                <w:sz w:val="24"/>
                <w:szCs w:val="24"/>
                <w:lang w:bidi="fr-FR"/>
              </w:rPr>
              <w:t>Corée du SUD</w:t>
            </w:r>
          </w:p>
          <w:p w14:paraId="7F366EEC" w14:textId="4CDC92B3" w:rsidR="001137E4" w:rsidRDefault="001137E4" w:rsidP="004D3011">
            <w:pPr>
              <w:rPr>
                <w:rFonts w:ascii="Arial" w:hAnsi="Arial" w:cs="Arial"/>
                <w:b/>
                <w:bCs/>
                <w:color w:val="548AB7" w:themeColor="accent1" w:themeShade="BF"/>
                <w:sz w:val="22"/>
                <w:szCs w:val="28"/>
                <w:lang w:bidi="fr-FR"/>
              </w:rPr>
            </w:pPr>
          </w:p>
          <w:p w14:paraId="44F4B4B2" w14:textId="3140B8C5" w:rsidR="001137E4" w:rsidRPr="001F0175" w:rsidRDefault="001137E4" w:rsidP="004D3011">
            <w:pPr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</w:pPr>
            <w:r w:rsidRPr="001F0175"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  <w:t>LOISIRS</w:t>
            </w:r>
          </w:p>
          <w:p w14:paraId="099064D7" w14:textId="77777777" w:rsidR="00271BA5" w:rsidRPr="001F0175" w:rsidRDefault="00271BA5" w:rsidP="00271BA5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1F0175">
              <w:rPr>
                <w:rFonts w:ascii="Arial" w:hAnsi="Arial" w:cs="Arial"/>
                <w:sz w:val="24"/>
                <w:szCs w:val="24"/>
              </w:rPr>
              <w:t>Musculation</w:t>
            </w:r>
          </w:p>
          <w:p w14:paraId="552C329D" w14:textId="664A53DC" w:rsidR="00BA21A3" w:rsidRPr="001F0175" w:rsidRDefault="00271BA5" w:rsidP="001137E4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1F0175">
              <w:rPr>
                <w:rFonts w:ascii="Arial" w:hAnsi="Arial" w:cs="Arial"/>
                <w:sz w:val="24"/>
                <w:szCs w:val="24"/>
              </w:rPr>
              <w:t>Pêche</w:t>
            </w:r>
          </w:p>
          <w:p w14:paraId="4C801023" w14:textId="77777777" w:rsidR="001137E4" w:rsidRDefault="001137E4" w:rsidP="001137E4">
            <w:pPr>
              <w:pStyle w:val="Paragraphedeliste"/>
            </w:pPr>
          </w:p>
          <w:p w14:paraId="1FA8CB5B" w14:textId="30A29BE4" w:rsidR="001137E4" w:rsidRPr="001F0175" w:rsidRDefault="00BA21A3" w:rsidP="00BA21A3">
            <w:pPr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</w:pPr>
            <w:r w:rsidRPr="001F0175">
              <w:rPr>
                <w:rFonts w:ascii="Arial" w:hAnsi="Arial" w:cs="Arial"/>
                <w:b/>
                <w:bCs/>
                <w:color w:val="548AB7" w:themeColor="accent1" w:themeShade="BF"/>
                <w:sz w:val="28"/>
                <w:szCs w:val="28"/>
                <w:lang w:bidi="fr-FR"/>
              </w:rPr>
              <w:t>Autre</w:t>
            </w:r>
          </w:p>
          <w:p w14:paraId="712BAE10" w14:textId="00F1AF0E" w:rsidR="00BA21A3" w:rsidRPr="001F0175" w:rsidRDefault="00BA21A3" w:rsidP="00BA21A3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  <w:lang w:bidi="fr-FR"/>
              </w:rPr>
            </w:pPr>
            <w:r w:rsidRPr="001F0175">
              <w:rPr>
                <w:rFonts w:ascii="Arial" w:hAnsi="Arial" w:cs="Arial"/>
                <w:sz w:val="24"/>
                <w:szCs w:val="24"/>
                <w:lang w:bidi="fr-FR"/>
              </w:rPr>
              <w:t>Permis B avec véhicule</w:t>
            </w:r>
          </w:p>
          <w:p w14:paraId="06BBD610" w14:textId="4AEB980D" w:rsidR="00BA21A3" w:rsidRPr="0099782C" w:rsidRDefault="00BA21A3" w:rsidP="00BA21A3"/>
        </w:tc>
        <w:tc>
          <w:tcPr>
            <w:tcW w:w="718" w:type="dxa"/>
          </w:tcPr>
          <w:p w14:paraId="6F0FD5DD" w14:textId="77777777" w:rsidR="001B2ABD" w:rsidRPr="0034212F" w:rsidRDefault="001B2ABD" w:rsidP="000C45FF">
            <w:pPr>
              <w:tabs>
                <w:tab w:val="left" w:pos="990"/>
              </w:tabs>
            </w:pPr>
          </w:p>
        </w:tc>
        <w:tc>
          <w:tcPr>
            <w:tcW w:w="6520" w:type="dxa"/>
          </w:tcPr>
          <w:p w14:paraId="528925D5" w14:textId="1F0A1A3C" w:rsidR="0034212F" w:rsidRPr="00417E9B" w:rsidRDefault="0034212F" w:rsidP="00417E9B">
            <w:pPr>
              <w:pStyle w:val="Titre2"/>
              <w:rPr>
                <w:rFonts w:ascii="Arial" w:hAnsi="Arial" w:cs="Arial"/>
                <w:sz w:val="32"/>
                <w:szCs w:val="36"/>
              </w:rPr>
            </w:pPr>
            <w:r w:rsidRPr="00426696">
              <w:rPr>
                <w:rFonts w:ascii="Arial" w:hAnsi="Arial" w:cs="Arial"/>
                <w:sz w:val="32"/>
                <w:szCs w:val="36"/>
              </w:rPr>
              <w:t>Formation</w:t>
            </w:r>
            <w:r w:rsidR="00D87F35" w:rsidRPr="00426696">
              <w:rPr>
                <w:rFonts w:ascii="Arial" w:hAnsi="Arial" w:cs="Arial"/>
                <w:sz w:val="32"/>
                <w:szCs w:val="36"/>
              </w:rPr>
              <w:t>s</w:t>
            </w:r>
          </w:p>
          <w:p w14:paraId="487D098A" w14:textId="50571F31" w:rsidR="00627F8A" w:rsidRPr="00426696" w:rsidRDefault="00627F8A" w:rsidP="000041C4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 w:rsidRPr="00426696">
              <w:rPr>
                <w:rFonts w:ascii="Arial" w:hAnsi="Arial" w:cs="Arial"/>
                <w:sz w:val="24"/>
                <w:szCs w:val="32"/>
              </w:rPr>
              <w:t xml:space="preserve">2020-2022 : </w:t>
            </w:r>
            <w:r w:rsidR="00D87F35" w:rsidRPr="00426696">
              <w:rPr>
                <w:rFonts w:ascii="Arial" w:hAnsi="Arial" w:cs="Arial"/>
                <w:sz w:val="24"/>
                <w:szCs w:val="32"/>
              </w:rPr>
              <w:t xml:space="preserve">BTS </w:t>
            </w:r>
            <w:r w:rsidR="00526682" w:rsidRPr="00426696">
              <w:rPr>
                <w:rFonts w:ascii="Arial" w:hAnsi="Arial" w:cs="Arial"/>
                <w:sz w:val="24"/>
                <w:szCs w:val="32"/>
              </w:rPr>
              <w:t>C</w:t>
            </w:r>
            <w:r w:rsidRPr="00426696">
              <w:rPr>
                <w:rFonts w:ascii="Arial" w:hAnsi="Arial" w:cs="Arial"/>
                <w:sz w:val="24"/>
                <w:szCs w:val="32"/>
              </w:rPr>
              <w:t xml:space="preserve">onception </w:t>
            </w:r>
            <w:r w:rsidR="00526682" w:rsidRPr="00426696">
              <w:rPr>
                <w:rFonts w:ascii="Arial" w:hAnsi="Arial" w:cs="Arial"/>
                <w:sz w:val="24"/>
                <w:szCs w:val="32"/>
              </w:rPr>
              <w:t>P</w:t>
            </w:r>
            <w:r w:rsidRPr="00426696">
              <w:rPr>
                <w:rFonts w:ascii="Arial" w:hAnsi="Arial" w:cs="Arial"/>
                <w:sz w:val="24"/>
                <w:szCs w:val="32"/>
              </w:rPr>
              <w:t xml:space="preserve">roduction et </w:t>
            </w:r>
            <w:r w:rsidR="00526682" w:rsidRPr="00426696">
              <w:rPr>
                <w:rFonts w:ascii="Arial" w:hAnsi="Arial" w:cs="Arial"/>
                <w:sz w:val="24"/>
                <w:szCs w:val="32"/>
              </w:rPr>
              <w:t>Réa</w:t>
            </w:r>
            <w:r w:rsidRPr="00426696">
              <w:rPr>
                <w:rFonts w:ascii="Arial" w:hAnsi="Arial" w:cs="Arial"/>
                <w:sz w:val="24"/>
                <w:szCs w:val="32"/>
              </w:rPr>
              <w:t xml:space="preserve">lisation de </w:t>
            </w:r>
            <w:r w:rsidR="00526682" w:rsidRPr="00426696">
              <w:rPr>
                <w:rFonts w:ascii="Arial" w:hAnsi="Arial" w:cs="Arial"/>
                <w:sz w:val="24"/>
                <w:szCs w:val="32"/>
              </w:rPr>
              <w:t>P</w:t>
            </w:r>
            <w:r w:rsidRPr="00426696">
              <w:rPr>
                <w:rFonts w:ascii="Arial" w:hAnsi="Arial" w:cs="Arial"/>
                <w:sz w:val="24"/>
                <w:szCs w:val="32"/>
              </w:rPr>
              <w:t>roduit</w:t>
            </w:r>
            <w:r w:rsidR="00E25D6C" w:rsidRPr="00426696">
              <w:rPr>
                <w:rFonts w:ascii="Arial" w:hAnsi="Arial" w:cs="Arial"/>
                <w:sz w:val="24"/>
                <w:szCs w:val="32"/>
              </w:rPr>
              <w:t>s</w:t>
            </w:r>
            <w:r w:rsidR="00592562" w:rsidRPr="00426696">
              <w:rPr>
                <w:rFonts w:ascii="Arial" w:hAnsi="Arial" w:cs="Arial"/>
                <w:sz w:val="24"/>
                <w:szCs w:val="32"/>
              </w:rPr>
              <w:t xml:space="preserve"> en alternance </w:t>
            </w:r>
            <w:r w:rsidR="00B450A8">
              <w:rPr>
                <w:rFonts w:ascii="Arial" w:hAnsi="Arial" w:cs="Arial"/>
                <w:sz w:val="24"/>
                <w:szCs w:val="32"/>
              </w:rPr>
              <w:t>à</w:t>
            </w:r>
            <w:r w:rsidR="00592562" w:rsidRPr="00426696">
              <w:rPr>
                <w:rFonts w:ascii="Arial" w:hAnsi="Arial" w:cs="Arial"/>
                <w:sz w:val="24"/>
                <w:szCs w:val="32"/>
              </w:rPr>
              <w:t xml:space="preserve"> la Joliverie Nantes </w:t>
            </w:r>
          </w:p>
          <w:p w14:paraId="0D0639FB" w14:textId="3FF07C26" w:rsidR="00627F8A" w:rsidRPr="00426696" w:rsidRDefault="00627F8A" w:rsidP="00627F8A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48CE9A52" w14:textId="6535589A" w:rsidR="0034212F" w:rsidRPr="00426696" w:rsidRDefault="00627F8A" w:rsidP="00526682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 w:rsidRPr="00426696">
              <w:rPr>
                <w:rFonts w:ascii="Arial" w:hAnsi="Arial" w:cs="Arial"/>
                <w:sz w:val="24"/>
                <w:szCs w:val="32"/>
              </w:rPr>
              <w:t>201</w:t>
            </w:r>
            <w:r w:rsidR="00F1767C">
              <w:rPr>
                <w:rFonts w:ascii="Arial" w:hAnsi="Arial" w:cs="Arial"/>
                <w:sz w:val="24"/>
                <w:szCs w:val="32"/>
              </w:rPr>
              <w:t>7</w:t>
            </w:r>
            <w:r w:rsidRPr="00426696">
              <w:rPr>
                <w:rFonts w:ascii="Arial" w:hAnsi="Arial" w:cs="Arial"/>
                <w:sz w:val="24"/>
                <w:szCs w:val="32"/>
              </w:rPr>
              <w:t>-</w:t>
            </w:r>
            <w:r w:rsidR="00F11403" w:rsidRPr="00426696">
              <w:rPr>
                <w:rFonts w:ascii="Arial" w:hAnsi="Arial" w:cs="Arial"/>
                <w:sz w:val="24"/>
                <w:szCs w:val="32"/>
              </w:rPr>
              <w:t>2020 :</w:t>
            </w:r>
            <w:r w:rsidR="0034212F" w:rsidRPr="00426696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D87F35" w:rsidRPr="00426696">
              <w:rPr>
                <w:rFonts w:ascii="Arial" w:hAnsi="Arial" w:cs="Arial"/>
                <w:sz w:val="24"/>
                <w:szCs w:val="32"/>
              </w:rPr>
              <w:t xml:space="preserve">Bac </w:t>
            </w:r>
            <w:r w:rsidR="00B450A8" w:rsidRPr="00426696">
              <w:rPr>
                <w:rFonts w:ascii="Arial" w:hAnsi="Arial" w:cs="Arial"/>
                <w:sz w:val="24"/>
                <w:szCs w:val="32"/>
              </w:rPr>
              <w:t>Pro</w:t>
            </w:r>
            <w:r w:rsidR="00B450A8">
              <w:rPr>
                <w:rFonts w:ascii="Arial" w:hAnsi="Arial" w:cs="Arial"/>
                <w:sz w:val="24"/>
                <w:szCs w:val="32"/>
              </w:rPr>
              <w:t>fessionnel</w:t>
            </w:r>
            <w:r w:rsidR="00D87F35" w:rsidRPr="00426696">
              <w:rPr>
                <w:rFonts w:ascii="Arial" w:hAnsi="Arial" w:cs="Arial"/>
                <w:sz w:val="24"/>
                <w:szCs w:val="32"/>
              </w:rPr>
              <w:t xml:space="preserve"> Technicien d’</w:t>
            </w:r>
            <w:r w:rsidR="001C2E3A">
              <w:rPr>
                <w:rFonts w:ascii="Arial" w:hAnsi="Arial" w:cs="Arial"/>
                <w:sz w:val="24"/>
                <w:szCs w:val="32"/>
              </w:rPr>
              <w:t>U</w:t>
            </w:r>
            <w:r w:rsidR="00D87F35" w:rsidRPr="00426696">
              <w:rPr>
                <w:rFonts w:ascii="Arial" w:hAnsi="Arial" w:cs="Arial"/>
                <w:sz w:val="24"/>
                <w:szCs w:val="32"/>
              </w:rPr>
              <w:t>sinag</w:t>
            </w:r>
            <w:r w:rsidR="00592562" w:rsidRPr="00426696">
              <w:rPr>
                <w:rFonts w:ascii="Arial" w:hAnsi="Arial" w:cs="Arial"/>
                <w:sz w:val="24"/>
                <w:szCs w:val="32"/>
              </w:rPr>
              <w:t xml:space="preserve">e au lycée Saint Gabriel </w:t>
            </w:r>
            <w:r w:rsidR="00614941" w:rsidRPr="00426696">
              <w:rPr>
                <w:rFonts w:ascii="Arial" w:hAnsi="Arial" w:cs="Arial"/>
                <w:sz w:val="24"/>
                <w:szCs w:val="32"/>
              </w:rPr>
              <w:t>à</w:t>
            </w:r>
            <w:r w:rsidR="00F11403" w:rsidRPr="00426696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614941" w:rsidRPr="00426696">
              <w:rPr>
                <w:rFonts w:ascii="Arial" w:hAnsi="Arial" w:cs="Arial"/>
                <w:sz w:val="24"/>
                <w:szCs w:val="32"/>
              </w:rPr>
              <w:t>Sain</w:t>
            </w:r>
            <w:r w:rsidR="00614941">
              <w:rPr>
                <w:rFonts w:ascii="Arial" w:hAnsi="Arial" w:cs="Arial"/>
                <w:sz w:val="24"/>
                <w:szCs w:val="32"/>
              </w:rPr>
              <w:t>t-</w:t>
            </w:r>
            <w:r w:rsidR="00614941" w:rsidRPr="00426696">
              <w:rPr>
                <w:rFonts w:ascii="Arial" w:hAnsi="Arial" w:cs="Arial"/>
                <w:sz w:val="24"/>
                <w:szCs w:val="32"/>
              </w:rPr>
              <w:t>Laurent</w:t>
            </w:r>
            <w:r w:rsidR="00F11403" w:rsidRPr="00426696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614941">
              <w:rPr>
                <w:rFonts w:ascii="Arial" w:hAnsi="Arial" w:cs="Arial"/>
                <w:sz w:val="24"/>
                <w:szCs w:val="32"/>
              </w:rPr>
              <w:t>S</w:t>
            </w:r>
            <w:r w:rsidR="00F11403" w:rsidRPr="00426696">
              <w:rPr>
                <w:rFonts w:ascii="Arial" w:hAnsi="Arial" w:cs="Arial"/>
                <w:sz w:val="24"/>
                <w:szCs w:val="32"/>
              </w:rPr>
              <w:t xml:space="preserve">ur </w:t>
            </w:r>
            <w:r w:rsidR="00614941">
              <w:rPr>
                <w:rFonts w:ascii="Arial" w:hAnsi="Arial" w:cs="Arial"/>
                <w:sz w:val="24"/>
                <w:szCs w:val="32"/>
              </w:rPr>
              <w:t>S</w:t>
            </w:r>
            <w:r w:rsidR="00F11403" w:rsidRPr="00426696">
              <w:rPr>
                <w:rFonts w:ascii="Arial" w:hAnsi="Arial" w:cs="Arial"/>
                <w:sz w:val="24"/>
                <w:szCs w:val="32"/>
              </w:rPr>
              <w:t>èvre</w:t>
            </w:r>
          </w:p>
          <w:p w14:paraId="086DE3DD" w14:textId="77777777" w:rsidR="00526682" w:rsidRPr="00426696" w:rsidRDefault="00526682" w:rsidP="00526682">
            <w:pPr>
              <w:pStyle w:val="Paragraphedeliste"/>
              <w:rPr>
                <w:rFonts w:ascii="Arial" w:hAnsi="Arial" w:cs="Arial"/>
                <w:sz w:val="24"/>
                <w:szCs w:val="32"/>
              </w:rPr>
            </w:pPr>
          </w:p>
          <w:p w14:paraId="06FD91CA" w14:textId="03C28EED" w:rsidR="0034212F" w:rsidRPr="00417E9B" w:rsidRDefault="00526682" w:rsidP="0034212F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4"/>
              </w:rPr>
            </w:pPr>
            <w:r w:rsidRPr="00417E9B">
              <w:rPr>
                <w:rFonts w:ascii="Arial" w:hAnsi="Arial" w:cs="Arial"/>
                <w:sz w:val="24"/>
                <w:szCs w:val="32"/>
              </w:rPr>
              <w:t xml:space="preserve">2019 : BEP </w:t>
            </w:r>
            <w:r w:rsidR="00614941" w:rsidRPr="00417E9B">
              <w:rPr>
                <w:rFonts w:ascii="Arial" w:hAnsi="Arial" w:cs="Arial"/>
                <w:sz w:val="24"/>
                <w:szCs w:val="32"/>
              </w:rPr>
              <w:t xml:space="preserve">production </w:t>
            </w:r>
            <w:r w:rsidRPr="00417E9B">
              <w:rPr>
                <w:rFonts w:ascii="Arial" w:hAnsi="Arial" w:cs="Arial"/>
                <w:sz w:val="24"/>
                <w:szCs w:val="32"/>
              </w:rPr>
              <w:t>mécanique</w:t>
            </w:r>
          </w:p>
          <w:p w14:paraId="17255234" w14:textId="4A9501CF" w:rsidR="0034212F" w:rsidRPr="00426696" w:rsidRDefault="00D87F35" w:rsidP="0034212F">
            <w:pPr>
              <w:pStyle w:val="Titre2"/>
              <w:rPr>
                <w:rFonts w:ascii="Arial" w:hAnsi="Arial" w:cs="Arial"/>
                <w:sz w:val="32"/>
                <w:szCs w:val="36"/>
                <w:lang w:bidi="fr-FR"/>
              </w:rPr>
            </w:pPr>
            <w:r w:rsidRPr="00426696">
              <w:rPr>
                <w:rFonts w:ascii="Arial" w:hAnsi="Arial" w:cs="Arial"/>
                <w:sz w:val="32"/>
                <w:szCs w:val="36"/>
                <w:lang w:bidi="fr-FR"/>
              </w:rPr>
              <w:t>experience</w:t>
            </w:r>
            <w:r w:rsidR="0034212F" w:rsidRPr="00426696">
              <w:rPr>
                <w:rFonts w:ascii="Arial" w:hAnsi="Arial" w:cs="Arial"/>
                <w:sz w:val="32"/>
                <w:szCs w:val="36"/>
                <w:lang w:bidi="fr-FR"/>
              </w:rPr>
              <w:t>s profession</w:t>
            </w:r>
            <w:r w:rsidR="00614941">
              <w:rPr>
                <w:rFonts w:ascii="Arial" w:hAnsi="Arial" w:cs="Arial"/>
                <w:sz w:val="32"/>
                <w:szCs w:val="36"/>
                <w:lang w:bidi="fr-FR"/>
              </w:rPr>
              <w:t>ne</w:t>
            </w:r>
            <w:r w:rsidR="002A68B3">
              <w:rPr>
                <w:rFonts w:ascii="Arial" w:hAnsi="Arial" w:cs="Arial"/>
                <w:sz w:val="32"/>
                <w:szCs w:val="36"/>
                <w:lang w:bidi="fr-FR"/>
              </w:rPr>
              <w:t>l</w:t>
            </w:r>
            <w:r w:rsidR="0034212F" w:rsidRPr="00426696">
              <w:rPr>
                <w:rFonts w:ascii="Arial" w:hAnsi="Arial" w:cs="Arial"/>
                <w:sz w:val="32"/>
                <w:szCs w:val="36"/>
                <w:lang w:bidi="fr-FR"/>
              </w:rPr>
              <w:t>l</w:t>
            </w:r>
            <w:r w:rsidR="00614941">
              <w:rPr>
                <w:rFonts w:ascii="Arial" w:hAnsi="Arial" w:cs="Arial"/>
                <w:sz w:val="32"/>
                <w:szCs w:val="36"/>
                <w:lang w:bidi="fr-FR"/>
              </w:rPr>
              <w:t>es</w:t>
            </w:r>
          </w:p>
          <w:p w14:paraId="787A08A5" w14:textId="31AF321F" w:rsidR="0034212F" w:rsidRDefault="004400E6" w:rsidP="001B317F">
            <w:pPr>
              <w:pStyle w:val="Listepuces"/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2020-2022 : </w:t>
            </w:r>
            <w:r w:rsidR="001B317F">
              <w:rPr>
                <w:rFonts w:ascii="Arial" w:hAnsi="Arial" w:cs="Arial"/>
                <w:color w:val="auto"/>
                <w:sz w:val="24"/>
                <w:szCs w:val="24"/>
              </w:rPr>
              <w:t>BTS en alternance</w:t>
            </w:r>
            <w:r w:rsidR="001B317F" w:rsidRPr="001B317F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B317F">
              <w:rPr>
                <w:rFonts w:ascii="Arial" w:hAnsi="Arial" w:cs="Arial"/>
                <w:color w:val="auto"/>
                <w:sz w:val="24"/>
                <w:szCs w:val="24"/>
              </w:rPr>
              <w:t>avec Ixapack Global situé au Temple</w:t>
            </w:r>
            <w:r w:rsidR="00433927">
              <w:rPr>
                <w:rFonts w:ascii="Arial" w:hAnsi="Arial" w:cs="Arial"/>
                <w:color w:val="auto"/>
                <w:sz w:val="24"/>
                <w:szCs w:val="24"/>
              </w:rPr>
              <w:t xml:space="preserve"> (1 an en usinage sur machine 3,4 et 5 axes, et 1 an au service programmation)</w:t>
            </w:r>
          </w:p>
          <w:p w14:paraId="4F47D069" w14:textId="77777777" w:rsidR="001B317F" w:rsidRPr="001B317F" w:rsidRDefault="001B317F" w:rsidP="001B317F">
            <w:pPr>
              <w:pStyle w:val="Listepuces"/>
              <w:numPr>
                <w:ilvl w:val="0"/>
                <w:numId w:val="0"/>
              </w:numPr>
              <w:ind w:left="72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C521E1D" w14:textId="09D9A484" w:rsidR="00D87F35" w:rsidRPr="001B317F" w:rsidRDefault="0034212F" w:rsidP="001B317F">
            <w:pPr>
              <w:pStyle w:val="Listepuces"/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426696">
              <w:rPr>
                <w:rFonts w:ascii="Arial" w:hAnsi="Arial" w:cs="Arial"/>
                <w:color w:val="auto"/>
                <w:sz w:val="24"/>
                <w:szCs w:val="24"/>
              </w:rPr>
              <w:t>Juillet</w:t>
            </w:r>
            <w:r w:rsidR="00086411" w:rsidRPr="00426696">
              <w:rPr>
                <w:rFonts w:ascii="Arial" w:hAnsi="Arial" w:cs="Arial"/>
                <w:color w:val="auto"/>
                <w:sz w:val="24"/>
                <w:szCs w:val="24"/>
              </w:rPr>
              <w:t>- Août 2019 : CDD au service contrôle et qualité</w:t>
            </w:r>
            <w:r w:rsidR="00844224">
              <w:rPr>
                <w:rFonts w:ascii="Arial" w:hAnsi="Arial" w:cs="Arial"/>
                <w:color w:val="auto"/>
                <w:sz w:val="24"/>
                <w:szCs w:val="24"/>
              </w:rPr>
              <w:t xml:space="preserve"> de Ixapack Global</w:t>
            </w:r>
          </w:p>
          <w:p w14:paraId="7999B401" w14:textId="77777777" w:rsidR="001B317F" w:rsidRPr="001B317F" w:rsidRDefault="001B317F" w:rsidP="001B317F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3E1E26A6" w14:textId="446AE6A8" w:rsidR="00D87F35" w:rsidRDefault="00D87F35" w:rsidP="00D87F35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 w:rsidRPr="00426696">
              <w:rPr>
                <w:rFonts w:ascii="Arial" w:hAnsi="Arial" w:cs="Arial"/>
                <w:sz w:val="24"/>
                <w:szCs w:val="32"/>
              </w:rPr>
              <w:t>2018-2019 : Stage pratique de 10 semaine</w:t>
            </w:r>
            <w:r w:rsidR="00733B9E">
              <w:rPr>
                <w:rFonts w:ascii="Arial" w:hAnsi="Arial" w:cs="Arial"/>
                <w:sz w:val="24"/>
                <w:szCs w:val="32"/>
              </w:rPr>
              <w:t>s</w:t>
            </w:r>
            <w:r w:rsidRPr="00426696">
              <w:rPr>
                <w:rFonts w:ascii="Arial" w:hAnsi="Arial" w:cs="Arial"/>
                <w:sz w:val="24"/>
                <w:szCs w:val="32"/>
              </w:rPr>
              <w:t xml:space="preserve"> en usinage dans l’entreprise Ixapack Global</w:t>
            </w:r>
          </w:p>
          <w:p w14:paraId="43D5F9D8" w14:textId="77777777" w:rsidR="001B317F" w:rsidRPr="001B317F" w:rsidRDefault="001B317F" w:rsidP="001B317F">
            <w:pPr>
              <w:pStyle w:val="Paragraphedeliste"/>
              <w:rPr>
                <w:rFonts w:ascii="Arial" w:hAnsi="Arial" w:cs="Arial"/>
                <w:sz w:val="24"/>
                <w:szCs w:val="32"/>
              </w:rPr>
            </w:pPr>
          </w:p>
          <w:p w14:paraId="25BD7CFB" w14:textId="3272111C" w:rsidR="00D87F35" w:rsidRDefault="001B317F" w:rsidP="00D87F35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 w:rsidRPr="00417E9B">
              <w:rPr>
                <w:rFonts w:ascii="Arial" w:hAnsi="Arial" w:cs="Arial"/>
                <w:sz w:val="24"/>
                <w:szCs w:val="32"/>
              </w:rPr>
              <w:t>2</w:t>
            </w:r>
            <w:r w:rsidR="00417E9B" w:rsidRPr="00417E9B">
              <w:rPr>
                <w:rFonts w:ascii="Arial" w:hAnsi="Arial" w:cs="Arial"/>
                <w:sz w:val="24"/>
                <w:szCs w:val="32"/>
              </w:rPr>
              <w:t>017</w:t>
            </w:r>
            <w:r w:rsidR="00733B9E">
              <w:rPr>
                <w:rFonts w:ascii="Arial" w:hAnsi="Arial" w:cs="Arial"/>
                <w:sz w:val="24"/>
                <w:szCs w:val="32"/>
              </w:rPr>
              <w:t> : S</w:t>
            </w:r>
            <w:r w:rsidR="00417E9B" w:rsidRPr="00417E9B">
              <w:rPr>
                <w:rFonts w:ascii="Arial" w:hAnsi="Arial" w:cs="Arial"/>
                <w:sz w:val="24"/>
                <w:szCs w:val="32"/>
              </w:rPr>
              <w:t>tage pratique de 6 semaine</w:t>
            </w:r>
            <w:r w:rsidR="00733B9E">
              <w:rPr>
                <w:rFonts w:ascii="Arial" w:hAnsi="Arial" w:cs="Arial"/>
                <w:sz w:val="24"/>
                <w:szCs w:val="32"/>
              </w:rPr>
              <w:t>s</w:t>
            </w:r>
            <w:r w:rsidR="00417E9B" w:rsidRPr="00417E9B">
              <w:rPr>
                <w:rFonts w:ascii="Arial" w:hAnsi="Arial" w:cs="Arial"/>
                <w:sz w:val="24"/>
                <w:szCs w:val="32"/>
              </w:rPr>
              <w:t xml:space="preserve"> en usi</w:t>
            </w:r>
            <w:r w:rsidR="00417E9B">
              <w:rPr>
                <w:rFonts w:ascii="Arial" w:hAnsi="Arial" w:cs="Arial"/>
                <w:sz w:val="24"/>
                <w:szCs w:val="32"/>
              </w:rPr>
              <w:t xml:space="preserve">nage dans l’entreprise Thibaudeau </w:t>
            </w:r>
            <w:r w:rsidR="00F1767C">
              <w:rPr>
                <w:rFonts w:ascii="Arial" w:hAnsi="Arial" w:cs="Arial"/>
                <w:sz w:val="24"/>
                <w:szCs w:val="32"/>
              </w:rPr>
              <w:t>à</w:t>
            </w:r>
            <w:r w:rsidR="00417E9B">
              <w:rPr>
                <w:rFonts w:ascii="Arial" w:hAnsi="Arial" w:cs="Arial"/>
                <w:sz w:val="24"/>
                <w:szCs w:val="32"/>
              </w:rPr>
              <w:t xml:space="preserve"> Mauléon</w:t>
            </w:r>
          </w:p>
          <w:p w14:paraId="1E2BAD3F" w14:textId="77777777" w:rsidR="00417E9B" w:rsidRPr="00417E9B" w:rsidRDefault="00417E9B" w:rsidP="00417E9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D04852" w14:textId="6943583C" w:rsidR="00086411" w:rsidRPr="00417E9B" w:rsidRDefault="00D87F35" w:rsidP="00F1767C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17E9B">
              <w:rPr>
                <w:rFonts w:ascii="Arial" w:hAnsi="Arial" w:cs="Arial"/>
                <w:sz w:val="24"/>
                <w:szCs w:val="32"/>
              </w:rPr>
              <w:t>2017 : Stage découverte d’une semaine en bureau d’étude de la pâtisserie Pasquier au</w:t>
            </w:r>
            <w:r w:rsidR="00790F1E">
              <w:rPr>
                <w:rFonts w:ascii="Arial" w:hAnsi="Arial" w:cs="Arial"/>
                <w:sz w:val="24"/>
                <w:szCs w:val="32"/>
              </w:rPr>
              <w:t>x</w:t>
            </w:r>
            <w:r w:rsidRPr="00417E9B">
              <w:rPr>
                <w:rFonts w:ascii="Arial" w:hAnsi="Arial" w:cs="Arial"/>
                <w:sz w:val="24"/>
                <w:szCs w:val="32"/>
              </w:rPr>
              <w:t xml:space="preserve"> Cerqueux</w:t>
            </w:r>
          </w:p>
          <w:p w14:paraId="3B736EEC" w14:textId="2A0C258D" w:rsidR="00086411" w:rsidRPr="00426696" w:rsidRDefault="00086411" w:rsidP="00086411">
            <w:pPr>
              <w:pStyle w:val="Titre2"/>
              <w:rPr>
                <w:rFonts w:ascii="Arial" w:hAnsi="Arial" w:cs="Arial"/>
                <w:sz w:val="32"/>
                <w:szCs w:val="36"/>
                <w:lang w:bidi="fr-FR"/>
              </w:rPr>
            </w:pPr>
            <w:r w:rsidRPr="00426696">
              <w:rPr>
                <w:rFonts w:ascii="Arial" w:hAnsi="Arial" w:cs="Arial"/>
                <w:sz w:val="32"/>
                <w:szCs w:val="36"/>
                <w:lang w:bidi="fr-FR"/>
              </w:rPr>
              <w:t>Projets réalises</w:t>
            </w:r>
          </w:p>
          <w:p w14:paraId="2F095343" w14:textId="77777777" w:rsidR="00086411" w:rsidRPr="00086411" w:rsidRDefault="00086411" w:rsidP="00086411">
            <w:pPr>
              <w:rPr>
                <w:lang w:bidi="fr-FR"/>
              </w:rPr>
            </w:pPr>
          </w:p>
          <w:p w14:paraId="6E66512C" w14:textId="77777777" w:rsidR="00811930" w:rsidRDefault="00811930" w:rsidP="00811930">
            <w:pPr>
              <w:pStyle w:val="Listepuces"/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Amélioration d’une ligne de production</w:t>
            </w:r>
          </w:p>
          <w:p w14:paraId="00CB00D1" w14:textId="77777777" w:rsidR="00811930" w:rsidRDefault="00811930" w:rsidP="00811930">
            <w:pPr>
              <w:pStyle w:val="Listepuces"/>
              <w:numPr>
                <w:ilvl w:val="0"/>
                <w:numId w:val="0"/>
              </w:numPr>
              <w:ind w:left="72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6FEACBAD" w14:textId="789AB7B3" w:rsidR="00086411" w:rsidRPr="00811930" w:rsidRDefault="00811930" w:rsidP="00811930">
            <w:pPr>
              <w:pStyle w:val="Listepuces"/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A</w:t>
            </w:r>
            <w:r w:rsidR="00086411" w:rsidRPr="00811930">
              <w:rPr>
                <w:rFonts w:ascii="Arial" w:hAnsi="Arial" w:cs="Arial"/>
                <w:color w:val="auto"/>
                <w:sz w:val="24"/>
                <w:szCs w:val="24"/>
              </w:rPr>
              <w:t>méliora</w:t>
            </w:r>
            <w:r w:rsidR="007A53F5">
              <w:rPr>
                <w:rFonts w:ascii="Arial" w:hAnsi="Arial" w:cs="Arial"/>
                <w:color w:val="auto"/>
                <w:sz w:val="24"/>
                <w:szCs w:val="24"/>
              </w:rPr>
              <w:t>tion</w:t>
            </w:r>
            <w:r w:rsidR="00086411" w:rsidRPr="00811930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d’</w:t>
            </w:r>
            <w:r w:rsidR="00086411" w:rsidRPr="00811930">
              <w:rPr>
                <w:rFonts w:ascii="Arial" w:hAnsi="Arial" w:cs="Arial"/>
                <w:color w:val="auto"/>
                <w:sz w:val="24"/>
                <w:szCs w:val="24"/>
              </w:rPr>
              <w:t xml:space="preserve">une gamme de production </w:t>
            </w:r>
          </w:p>
        </w:tc>
      </w:tr>
      <w:tr w:rsidR="00627F8A" w:rsidRPr="00086411" w14:paraId="0F9A0138" w14:textId="77777777" w:rsidTr="0091093A">
        <w:trPr>
          <w:trHeight w:val="330"/>
        </w:trPr>
        <w:tc>
          <w:tcPr>
            <w:tcW w:w="3624" w:type="dxa"/>
          </w:tcPr>
          <w:p w14:paraId="030E3D0B" w14:textId="381535A8" w:rsidR="00627F8A" w:rsidRPr="00086411" w:rsidRDefault="00592562" w:rsidP="00036450">
            <w:pPr>
              <w:pStyle w:val="Titre3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  <w:tc>
          <w:tcPr>
            <w:tcW w:w="718" w:type="dxa"/>
          </w:tcPr>
          <w:p w14:paraId="54486FBD" w14:textId="77777777" w:rsidR="00627F8A" w:rsidRPr="00086411" w:rsidRDefault="00627F8A" w:rsidP="000C45FF">
            <w:pPr>
              <w:tabs>
                <w:tab w:val="left" w:pos="990"/>
              </w:tabs>
            </w:pPr>
          </w:p>
        </w:tc>
        <w:tc>
          <w:tcPr>
            <w:tcW w:w="6520" w:type="dxa"/>
          </w:tcPr>
          <w:p w14:paraId="79F38DF6" w14:textId="77777777" w:rsidR="00627F8A" w:rsidRPr="00086411" w:rsidRDefault="00627F8A" w:rsidP="00036450">
            <w:pPr>
              <w:pStyle w:val="Titre2"/>
            </w:pPr>
          </w:p>
        </w:tc>
      </w:tr>
    </w:tbl>
    <w:p w14:paraId="67C22CB2" w14:textId="3ABD7208" w:rsidR="0043117B" w:rsidRPr="00086411" w:rsidRDefault="00E57010" w:rsidP="0016774C">
      <w:pPr>
        <w:shd w:val="clear" w:color="auto" w:fill="BED3E4" w:themeFill="accent1" w:themeFillTint="99"/>
        <w:tabs>
          <w:tab w:val="left" w:pos="990"/>
        </w:tabs>
      </w:pPr>
    </w:p>
    <w:sectPr w:rsidR="0043117B" w:rsidRPr="00086411" w:rsidSect="0099782C">
      <w:headerReference w:type="default" r:id="rId14"/>
      <w:pgSz w:w="11906" w:h="16838" w:code="9"/>
      <w:pgMar w:top="567" w:right="544" w:bottom="567" w:left="5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AC6F" w14:textId="77777777" w:rsidR="00E57010" w:rsidRDefault="00E57010" w:rsidP="000C45FF">
      <w:r>
        <w:separator/>
      </w:r>
    </w:p>
  </w:endnote>
  <w:endnote w:type="continuationSeparator" w:id="0">
    <w:p w14:paraId="4B73A7FF" w14:textId="77777777" w:rsidR="00E57010" w:rsidRDefault="00E5701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C5AD" w14:textId="77777777" w:rsidR="00E57010" w:rsidRDefault="00E57010" w:rsidP="000C45FF">
      <w:r>
        <w:separator/>
      </w:r>
    </w:p>
  </w:footnote>
  <w:footnote w:type="continuationSeparator" w:id="0">
    <w:p w14:paraId="5442A75D" w14:textId="77777777" w:rsidR="00E57010" w:rsidRDefault="00E5701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77F8" w14:textId="77777777" w:rsidR="000C45FF" w:rsidRDefault="000C45FF">
    <w:pPr>
      <w:pStyle w:val="En-tte"/>
    </w:pPr>
    <w:r>
      <w:rPr>
        <w:noProof/>
        <w:lang w:bidi="fr-FR"/>
      </w:rPr>
      <w:drawing>
        <wp:anchor distT="0" distB="0" distL="114300" distR="114300" simplePos="0" relativeHeight="251658240" behindDoc="1" locked="0" layoutInCell="1" allowOverlap="1" wp14:anchorId="0236674C" wp14:editId="7C2580C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sme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991"/>
    <w:multiLevelType w:val="hybridMultilevel"/>
    <w:tmpl w:val="5F9A1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6827"/>
    <w:multiLevelType w:val="hybridMultilevel"/>
    <w:tmpl w:val="8DDE14B8"/>
    <w:lvl w:ilvl="0" w:tplc="6E0A17C0">
      <w:start w:val="202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0F1A"/>
    <w:multiLevelType w:val="hybridMultilevel"/>
    <w:tmpl w:val="29F86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D4007"/>
    <w:multiLevelType w:val="multilevel"/>
    <w:tmpl w:val="9148F2AC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 w15:restartNumberingAfterBreak="0">
    <w:nsid w:val="33C122FB"/>
    <w:multiLevelType w:val="hybridMultilevel"/>
    <w:tmpl w:val="5A9EC0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425305"/>
    <w:multiLevelType w:val="hybridMultilevel"/>
    <w:tmpl w:val="45820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D2861"/>
    <w:multiLevelType w:val="hybridMultilevel"/>
    <w:tmpl w:val="4E0449F0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E19F7"/>
    <w:multiLevelType w:val="hybridMultilevel"/>
    <w:tmpl w:val="492A4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7142B"/>
    <w:multiLevelType w:val="hybridMultilevel"/>
    <w:tmpl w:val="BD620422"/>
    <w:lvl w:ilvl="0" w:tplc="040C0001">
      <w:start w:val="1"/>
      <w:numFmt w:val="bullet"/>
      <w:lvlText w:val=""/>
      <w:lvlJc w:val="left"/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B0080"/>
    <w:multiLevelType w:val="hybridMultilevel"/>
    <w:tmpl w:val="DC1CB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351114">
    <w:abstractNumId w:val="3"/>
  </w:num>
  <w:num w:numId="2" w16cid:durableId="833959108">
    <w:abstractNumId w:val="2"/>
  </w:num>
  <w:num w:numId="3" w16cid:durableId="1543788598">
    <w:abstractNumId w:val="5"/>
  </w:num>
  <w:num w:numId="4" w16cid:durableId="1920551508">
    <w:abstractNumId w:val="8"/>
  </w:num>
  <w:num w:numId="5" w16cid:durableId="640883763">
    <w:abstractNumId w:val="9"/>
  </w:num>
  <w:num w:numId="6" w16cid:durableId="679432910">
    <w:abstractNumId w:val="1"/>
  </w:num>
  <w:num w:numId="7" w16cid:durableId="97599852">
    <w:abstractNumId w:val="4"/>
  </w:num>
  <w:num w:numId="8" w16cid:durableId="1147549453">
    <w:abstractNumId w:val="6"/>
  </w:num>
  <w:num w:numId="9" w16cid:durableId="473106279">
    <w:abstractNumId w:val="0"/>
  </w:num>
  <w:num w:numId="10" w16cid:durableId="509411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0B"/>
    <w:rsid w:val="000041C4"/>
    <w:rsid w:val="00036450"/>
    <w:rsid w:val="00086411"/>
    <w:rsid w:val="00094499"/>
    <w:rsid w:val="00096D1F"/>
    <w:rsid w:val="000A5A35"/>
    <w:rsid w:val="000C45FF"/>
    <w:rsid w:val="000E3FD1"/>
    <w:rsid w:val="00112054"/>
    <w:rsid w:val="001137E4"/>
    <w:rsid w:val="001525E1"/>
    <w:rsid w:val="0016774C"/>
    <w:rsid w:val="00180329"/>
    <w:rsid w:val="0019001F"/>
    <w:rsid w:val="001A74A5"/>
    <w:rsid w:val="001B2ABD"/>
    <w:rsid w:val="001B317F"/>
    <w:rsid w:val="001C2E3A"/>
    <w:rsid w:val="001E0391"/>
    <w:rsid w:val="001E1759"/>
    <w:rsid w:val="001F0175"/>
    <w:rsid w:val="001F1ECC"/>
    <w:rsid w:val="00200336"/>
    <w:rsid w:val="002400EB"/>
    <w:rsid w:val="00256CF7"/>
    <w:rsid w:val="00271BA5"/>
    <w:rsid w:val="00281FD5"/>
    <w:rsid w:val="002A68B3"/>
    <w:rsid w:val="003024B4"/>
    <w:rsid w:val="0030481B"/>
    <w:rsid w:val="003156FC"/>
    <w:rsid w:val="003254B5"/>
    <w:rsid w:val="0034212F"/>
    <w:rsid w:val="0037121F"/>
    <w:rsid w:val="00385167"/>
    <w:rsid w:val="003A6B7D"/>
    <w:rsid w:val="003B00A1"/>
    <w:rsid w:val="003B06CA"/>
    <w:rsid w:val="004071FC"/>
    <w:rsid w:val="00417E9B"/>
    <w:rsid w:val="00426696"/>
    <w:rsid w:val="00433927"/>
    <w:rsid w:val="004349B2"/>
    <w:rsid w:val="004400E6"/>
    <w:rsid w:val="00445947"/>
    <w:rsid w:val="004813B3"/>
    <w:rsid w:val="00496591"/>
    <w:rsid w:val="004C63E4"/>
    <w:rsid w:val="004D3011"/>
    <w:rsid w:val="00514272"/>
    <w:rsid w:val="00515138"/>
    <w:rsid w:val="005262AC"/>
    <w:rsid w:val="00526682"/>
    <w:rsid w:val="00571B00"/>
    <w:rsid w:val="00592562"/>
    <w:rsid w:val="005A070B"/>
    <w:rsid w:val="005E3844"/>
    <w:rsid w:val="005E39D5"/>
    <w:rsid w:val="00600670"/>
    <w:rsid w:val="00614941"/>
    <w:rsid w:val="00616E38"/>
    <w:rsid w:val="0062123A"/>
    <w:rsid w:val="00627F8A"/>
    <w:rsid w:val="00646E75"/>
    <w:rsid w:val="006771D0"/>
    <w:rsid w:val="006907E4"/>
    <w:rsid w:val="006C1D9D"/>
    <w:rsid w:val="006F6FE1"/>
    <w:rsid w:val="00715FCB"/>
    <w:rsid w:val="00733B9E"/>
    <w:rsid w:val="00741DB5"/>
    <w:rsid w:val="00743101"/>
    <w:rsid w:val="007775E1"/>
    <w:rsid w:val="007867A0"/>
    <w:rsid w:val="00790F1E"/>
    <w:rsid w:val="007927F5"/>
    <w:rsid w:val="007A53F5"/>
    <w:rsid w:val="00802CA0"/>
    <w:rsid w:val="00811930"/>
    <w:rsid w:val="00834301"/>
    <w:rsid w:val="00844224"/>
    <w:rsid w:val="00850BB9"/>
    <w:rsid w:val="008569B6"/>
    <w:rsid w:val="00860D1B"/>
    <w:rsid w:val="0091093A"/>
    <w:rsid w:val="009260CD"/>
    <w:rsid w:val="00952C25"/>
    <w:rsid w:val="00986358"/>
    <w:rsid w:val="0099782C"/>
    <w:rsid w:val="00997A2C"/>
    <w:rsid w:val="009B539F"/>
    <w:rsid w:val="00A2118D"/>
    <w:rsid w:val="00A37A14"/>
    <w:rsid w:val="00A40869"/>
    <w:rsid w:val="00AD24A7"/>
    <w:rsid w:val="00AD76E2"/>
    <w:rsid w:val="00B174D2"/>
    <w:rsid w:val="00B20152"/>
    <w:rsid w:val="00B359E4"/>
    <w:rsid w:val="00B450A8"/>
    <w:rsid w:val="00B57D98"/>
    <w:rsid w:val="00B70850"/>
    <w:rsid w:val="00BA21A3"/>
    <w:rsid w:val="00C039FE"/>
    <w:rsid w:val="00C066B6"/>
    <w:rsid w:val="00C37BA1"/>
    <w:rsid w:val="00C4674C"/>
    <w:rsid w:val="00C506CF"/>
    <w:rsid w:val="00C50DD0"/>
    <w:rsid w:val="00C547D5"/>
    <w:rsid w:val="00C72662"/>
    <w:rsid w:val="00C72BED"/>
    <w:rsid w:val="00C80811"/>
    <w:rsid w:val="00C9578B"/>
    <w:rsid w:val="00CB0055"/>
    <w:rsid w:val="00D2522B"/>
    <w:rsid w:val="00D422DE"/>
    <w:rsid w:val="00D5459D"/>
    <w:rsid w:val="00D87F35"/>
    <w:rsid w:val="00DA1F4D"/>
    <w:rsid w:val="00DD172A"/>
    <w:rsid w:val="00E25A26"/>
    <w:rsid w:val="00E25D6C"/>
    <w:rsid w:val="00E4381A"/>
    <w:rsid w:val="00E55D74"/>
    <w:rsid w:val="00E57010"/>
    <w:rsid w:val="00E61979"/>
    <w:rsid w:val="00EF4BC3"/>
    <w:rsid w:val="00F05EDE"/>
    <w:rsid w:val="00F11403"/>
    <w:rsid w:val="00F11A6C"/>
    <w:rsid w:val="00F1767C"/>
    <w:rsid w:val="00F26F8B"/>
    <w:rsid w:val="00F364A3"/>
    <w:rsid w:val="00F60274"/>
    <w:rsid w:val="00F70EE9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EFD0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B359E4"/>
    <w:pPr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1B2ABD"/>
    <w:rPr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E25A2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036450"/>
  </w:style>
  <w:style w:type="character" w:customStyle="1" w:styleId="DateCar">
    <w:name w:val="Date Car"/>
    <w:basedOn w:val="Policepardfaut"/>
    <w:link w:val="Date"/>
    <w:uiPriority w:val="99"/>
    <w:rsid w:val="00036450"/>
    <w:rPr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281FD5"/>
    <w:rPr>
      <w:color w:val="B85A22" w:themeColor="accent2" w:themeShade="BF"/>
      <w:u w:val="single"/>
    </w:rPr>
  </w:style>
  <w:style w:type="character" w:styleId="Mentionnonrsolue">
    <w:name w:val="Unresolved Mention"/>
    <w:basedOn w:val="Policepardfaut"/>
    <w:uiPriority w:val="99"/>
    <w:semiHidden/>
    <w:rsid w:val="004813B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C45F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45FF"/>
    <w:rPr>
      <w:sz w:val="22"/>
      <w:szCs w:val="22"/>
    </w:rPr>
  </w:style>
  <w:style w:type="table" w:styleId="Grilledutableau">
    <w:name w:val="Table Grid"/>
    <w:basedOn w:val="Tableau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B2ABD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B359E4"/>
    <w:rPr>
      <w:b/>
      <w:sz w:val="18"/>
      <w:szCs w:val="22"/>
    </w:rPr>
  </w:style>
  <w:style w:type="paragraph" w:styleId="Listepuces">
    <w:name w:val="List Bullet"/>
    <w:basedOn w:val="Normal"/>
    <w:uiPriority w:val="11"/>
    <w:qFormat/>
    <w:rsid w:val="006C1D9D"/>
    <w:pPr>
      <w:numPr>
        <w:numId w:val="1"/>
      </w:numPr>
      <w:ind w:left="420"/>
    </w:pPr>
    <w:rPr>
      <w:rFonts w:eastAsiaTheme="minorHAnsi"/>
      <w:color w:val="595959" w:themeColor="text1" w:themeTint="A6"/>
      <w:sz w:val="22"/>
      <w:lang w:eastAsia="en-US"/>
    </w:rPr>
  </w:style>
  <w:style w:type="paragraph" w:styleId="Sansinterligne">
    <w:name w:val="No Spacing"/>
    <w:uiPriority w:val="1"/>
    <w:qFormat/>
    <w:rsid w:val="000041C4"/>
    <w:rPr>
      <w:sz w:val="18"/>
      <w:szCs w:val="22"/>
    </w:rPr>
  </w:style>
  <w:style w:type="paragraph" w:styleId="Paragraphedeliste">
    <w:name w:val="List Paragraph"/>
    <w:basedOn w:val="Normal"/>
    <w:uiPriority w:val="34"/>
    <w:semiHidden/>
    <w:qFormat/>
    <w:rsid w:val="00C50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etan\AppData\Roaming\Microsoft\Templates\CV%20de%20Gestionnaire%20h&#244;telier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308CA73-F9EA-41E6-BB4B-20FAACCD4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EF3759-52C9-494D-810E-B2DD79D25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7A970D-2C6E-4A2B-99A4-9AD6320AEE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de Gestionnaire hôtelier.dotx</Template>
  <TotalTime>0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2022-01-30T15:22:00Z</dcterms:created>
  <dcterms:modified xsi:type="dcterms:W3CDTF">2022-05-06T17:07:00Z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